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1642B" w14:textId="77777777" w:rsidR="008C1C87" w:rsidRPr="008C1C87" w:rsidRDefault="008C1C87" w:rsidP="008C1C87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8C1C87">
        <w:rPr>
          <w:b/>
          <w:bCs/>
          <w:sz w:val="48"/>
          <w:szCs w:val="48"/>
        </w:rPr>
        <w:t>Certificação em Bem-estar animal</w:t>
      </w:r>
    </w:p>
    <w:p w14:paraId="5038F8FD" w14:textId="1B2F56E9" w:rsidR="007C101D" w:rsidRDefault="008C1C87" w:rsidP="008C1C87">
      <w:pPr>
        <w:spacing w:after="0" w:line="240" w:lineRule="auto"/>
        <w:jc w:val="center"/>
      </w:pPr>
      <w:r w:rsidRPr="008C1C87">
        <w:rPr>
          <w:b/>
          <w:bCs/>
          <w:sz w:val="48"/>
          <w:szCs w:val="48"/>
        </w:rPr>
        <w:t>Ficha de caracterização empresarial</w:t>
      </w:r>
    </w:p>
    <w:tbl>
      <w:tblPr>
        <w:tblStyle w:val="TabelacomGrelha"/>
        <w:tblW w:w="10065" w:type="dxa"/>
        <w:tblInd w:w="-856" w:type="dxa"/>
        <w:tblLook w:val="04A0" w:firstRow="1" w:lastRow="0" w:firstColumn="1" w:lastColumn="0" w:noHBand="0" w:noVBand="1"/>
      </w:tblPr>
      <w:tblGrid>
        <w:gridCol w:w="10065"/>
      </w:tblGrid>
      <w:tr w:rsidR="005E7BE5" w14:paraId="42394A0F" w14:textId="77777777" w:rsidTr="00E63BF0">
        <w:trPr>
          <w:trHeight w:val="567"/>
        </w:trPr>
        <w:tc>
          <w:tcPr>
            <w:tcW w:w="10065" w:type="dxa"/>
            <w:shd w:val="clear" w:color="auto" w:fill="E03E52"/>
            <w:vAlign w:val="center"/>
          </w:tcPr>
          <w:p w14:paraId="112E8F39" w14:textId="20901DBF" w:rsidR="005E7BE5" w:rsidRPr="00654DEA" w:rsidRDefault="005E7BE5" w:rsidP="00654DEA">
            <w:pPr>
              <w:rPr>
                <w:b/>
                <w:bCs/>
                <w:sz w:val="28"/>
                <w:szCs w:val="28"/>
                <w:u w:val="single"/>
              </w:rPr>
            </w:pPr>
            <w:r w:rsidRPr="00654DEA">
              <w:rPr>
                <w:b/>
                <w:bCs/>
                <w:sz w:val="28"/>
                <w:szCs w:val="28"/>
                <w:u w:val="single"/>
              </w:rPr>
              <w:t>Identificação</w:t>
            </w:r>
          </w:p>
        </w:tc>
      </w:tr>
      <w:tr w:rsidR="005E7BE5" w:rsidRPr="00654DEA" w14:paraId="2E6E317A" w14:textId="77777777" w:rsidTr="00E63BF0">
        <w:trPr>
          <w:trHeight w:val="454"/>
        </w:trPr>
        <w:tc>
          <w:tcPr>
            <w:tcW w:w="10065" w:type="dxa"/>
          </w:tcPr>
          <w:p w14:paraId="2ADAFED0" w14:textId="53D1F3EA" w:rsidR="005E7BE5" w:rsidRPr="00654DEA" w:rsidRDefault="005E7BE5" w:rsidP="005E7BE5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Nome da Empresa</w:t>
            </w:r>
            <w:r w:rsidRPr="00654DEA">
              <w:rPr>
                <w:sz w:val="24"/>
                <w:szCs w:val="24"/>
              </w:rPr>
              <w:t xml:space="preserve">:  </w:t>
            </w:r>
            <w:sdt>
              <w:sdtPr>
                <w:rPr>
                  <w:sz w:val="24"/>
                  <w:szCs w:val="24"/>
                </w:rPr>
                <w:id w:val="652186278"/>
                <w:placeholder>
                  <w:docPart w:val="B6B5DE5B1277449D9CA870FCBCD246B1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>Insira o nome da empresa.</w:t>
                </w:r>
              </w:sdtContent>
            </w:sdt>
          </w:p>
        </w:tc>
      </w:tr>
      <w:tr w:rsidR="005E7BE5" w:rsidRPr="00654DEA" w14:paraId="3BB33944" w14:textId="77777777" w:rsidTr="00E63BF0">
        <w:trPr>
          <w:trHeight w:val="454"/>
        </w:trPr>
        <w:tc>
          <w:tcPr>
            <w:tcW w:w="10065" w:type="dxa"/>
          </w:tcPr>
          <w:p w14:paraId="6DFDC674" w14:textId="2EDF3264" w:rsidR="005E7BE5" w:rsidRPr="00654DEA" w:rsidRDefault="005E7BE5" w:rsidP="005E7BE5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Morada:</w:t>
            </w:r>
            <w:r w:rsidRPr="00654DEA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01160047"/>
                <w:placeholder>
                  <w:docPart w:val="B70B2BA9FDB943F1BEBAC0AE0F6F0023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>Insira a morada da empresa.</w:t>
                </w:r>
              </w:sdtContent>
            </w:sdt>
          </w:p>
        </w:tc>
      </w:tr>
      <w:tr w:rsidR="005E7BE5" w:rsidRPr="00654DEA" w14:paraId="14E31384" w14:textId="77777777" w:rsidTr="00E63BF0">
        <w:trPr>
          <w:trHeight w:val="454"/>
        </w:trPr>
        <w:tc>
          <w:tcPr>
            <w:tcW w:w="10065" w:type="dxa"/>
          </w:tcPr>
          <w:p w14:paraId="65A8B98C" w14:textId="126DD8C7" w:rsidR="005E7BE5" w:rsidRPr="00654DEA" w:rsidRDefault="005E7BE5" w:rsidP="005E7BE5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C.P.</w:t>
            </w:r>
            <w:r w:rsidR="00923935" w:rsidRPr="00654DE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157683637"/>
                <w:placeholder>
                  <w:docPart w:val="50D1A78F403A4A5F874255EEDC23A3B5"/>
                </w:placeholder>
                <w:showingPlcHdr/>
                <w:text/>
              </w:sdtPr>
              <w:sdtEndPr/>
              <w:sdtContent>
                <w:r w:rsidR="00923935" w:rsidRPr="00654DEA">
                  <w:rPr>
                    <w:rStyle w:val="TextodoMarcadordePosio"/>
                    <w:sz w:val="24"/>
                    <w:szCs w:val="24"/>
                  </w:rPr>
                  <w:t>0000-000</w:t>
                </w:r>
              </w:sdtContent>
            </w:sdt>
            <w:r w:rsidRPr="00654DEA">
              <w:rPr>
                <w:b/>
                <w:bCs/>
                <w:sz w:val="24"/>
                <w:szCs w:val="24"/>
              </w:rPr>
              <w:t xml:space="preserve"> </w:t>
            </w:r>
            <w:r w:rsidR="00E63BF0">
              <w:rPr>
                <w:b/>
                <w:bCs/>
                <w:sz w:val="24"/>
                <w:szCs w:val="24"/>
              </w:rPr>
              <w:t xml:space="preserve">           </w:t>
            </w:r>
            <w:r w:rsidRPr="00654DEA">
              <w:rPr>
                <w:b/>
                <w:bCs/>
                <w:sz w:val="24"/>
                <w:szCs w:val="24"/>
              </w:rPr>
              <w:t xml:space="preserve"> Localidade:</w:t>
            </w:r>
            <w:r w:rsidRPr="00654DE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731258713"/>
                <w:placeholder>
                  <w:docPart w:val="71564D3EA0B346F2A3CF05C7DF71B803"/>
                </w:placeholder>
                <w:showingPlcHdr/>
                <w:text/>
              </w:sdtPr>
              <w:sdtEndPr/>
              <w:sdtContent>
                <w:r w:rsidR="00923935" w:rsidRPr="00654DEA">
                  <w:rPr>
                    <w:rStyle w:val="TextodoMarcadordePosio"/>
                    <w:sz w:val="24"/>
                    <w:szCs w:val="24"/>
                  </w:rPr>
                  <w:t>localidade</w:t>
                </w:r>
              </w:sdtContent>
            </w:sdt>
            <w:r w:rsidRPr="00654DEA">
              <w:rPr>
                <w:sz w:val="24"/>
                <w:szCs w:val="24"/>
              </w:rPr>
              <w:t xml:space="preserve"> </w:t>
            </w:r>
          </w:p>
        </w:tc>
      </w:tr>
      <w:tr w:rsidR="005E7BE5" w:rsidRPr="00654DEA" w14:paraId="03D58119" w14:textId="77777777" w:rsidTr="00E63BF0">
        <w:trPr>
          <w:trHeight w:val="454"/>
        </w:trPr>
        <w:tc>
          <w:tcPr>
            <w:tcW w:w="10065" w:type="dxa"/>
          </w:tcPr>
          <w:p w14:paraId="667078C1" w14:textId="77D5EA23" w:rsidR="005E7BE5" w:rsidRPr="00654DEA" w:rsidRDefault="005E7BE5" w:rsidP="005E7BE5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Nº Contribuinte:</w:t>
            </w:r>
            <w:r w:rsidRPr="00654DE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622799898"/>
                <w:placeholder>
                  <w:docPart w:val="7F36AAB72E8246FAB128D5B3E2EC696C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>000000000</w:t>
                </w:r>
              </w:sdtContent>
            </w:sdt>
            <w:r w:rsidRPr="00654DEA">
              <w:rPr>
                <w:sz w:val="24"/>
                <w:szCs w:val="24"/>
              </w:rPr>
              <w:t xml:space="preserve"> </w:t>
            </w:r>
            <w:r w:rsidRPr="00654DEA">
              <w:rPr>
                <w:b/>
                <w:bCs/>
                <w:sz w:val="24"/>
                <w:szCs w:val="24"/>
              </w:rPr>
              <w:t>Telefone:</w:t>
            </w:r>
            <w:r w:rsidRPr="00654DEA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2019653622"/>
                <w:placeholder>
                  <w:docPart w:val="18B499760D3E4C50998CCB37B459D269"/>
                </w:placeholder>
                <w:showingPlcHdr/>
                <w:text/>
              </w:sdtPr>
              <w:sdtEndPr/>
              <w:sdtContent>
                <w:r w:rsidR="00863B7D" w:rsidRPr="00654DEA">
                  <w:rPr>
                    <w:rStyle w:val="TextodoMarcadordePosio"/>
                    <w:sz w:val="24"/>
                    <w:szCs w:val="24"/>
                  </w:rPr>
                  <w:t>000000000</w:t>
                </w:r>
              </w:sdtContent>
            </w:sdt>
            <w:r w:rsidR="00D816E0" w:rsidRPr="00654DEA">
              <w:rPr>
                <w:b/>
                <w:bCs/>
                <w:sz w:val="24"/>
                <w:szCs w:val="24"/>
              </w:rPr>
              <w:t xml:space="preserve"> Telemóvel</w:t>
            </w:r>
            <w:r w:rsidR="00D816E0" w:rsidRPr="00654DEA"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076664845"/>
                <w:placeholder>
                  <w:docPart w:val="ACB6BA063E004D27840BFDE5B367FD47"/>
                </w:placeholder>
                <w:showingPlcHdr/>
                <w:text/>
              </w:sdtPr>
              <w:sdtEndPr/>
              <w:sdtContent>
                <w:r w:rsidR="00D816E0" w:rsidRPr="00654DEA">
                  <w:rPr>
                    <w:rStyle w:val="TextodoMarcadordePosio"/>
                    <w:sz w:val="24"/>
                    <w:szCs w:val="24"/>
                  </w:rPr>
                  <w:t>000000000</w:t>
                </w:r>
              </w:sdtContent>
            </w:sdt>
            <w:r w:rsidR="00D816E0" w:rsidRPr="00654DEA">
              <w:rPr>
                <w:sz w:val="24"/>
                <w:szCs w:val="24"/>
              </w:rPr>
              <w:t xml:space="preserve">  </w:t>
            </w:r>
          </w:p>
        </w:tc>
      </w:tr>
      <w:tr w:rsidR="005E7BE5" w:rsidRPr="00654DEA" w14:paraId="42C4742C" w14:textId="77777777" w:rsidTr="00E63BF0">
        <w:trPr>
          <w:trHeight w:val="454"/>
        </w:trPr>
        <w:tc>
          <w:tcPr>
            <w:tcW w:w="10065" w:type="dxa"/>
          </w:tcPr>
          <w:p w14:paraId="30C64EA9" w14:textId="4A0D98AB" w:rsidR="005E7BE5" w:rsidRPr="00654DEA" w:rsidRDefault="005E7BE5" w:rsidP="005E7BE5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E-Mail:</w:t>
            </w:r>
            <w:r w:rsidRPr="00654DEA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748222103"/>
                <w:placeholder>
                  <w:docPart w:val="41C0FE264BE84E9F94D363EFE5A4E112"/>
                </w:placeholder>
                <w:showingPlcHdr/>
                <w:text/>
              </w:sdtPr>
              <w:sdtEndPr/>
              <w:sdtContent>
                <w:r w:rsidR="00B75BB5" w:rsidRPr="00B75BB5">
                  <w:rPr>
                    <w:color w:val="808080" w:themeColor="background1" w:themeShade="80"/>
                    <w:sz w:val="24"/>
                    <w:szCs w:val="24"/>
                  </w:rPr>
                  <w:t xml:space="preserve">insira o </w:t>
                </w:r>
                <w:r w:rsidRPr="00B75BB5">
                  <w:rPr>
                    <w:rStyle w:val="TextodoMarcadordePosio"/>
                    <w:color w:val="808080" w:themeColor="background1" w:themeShade="80"/>
                    <w:sz w:val="24"/>
                    <w:szCs w:val="24"/>
                  </w:rPr>
                  <w:t>e</w:t>
                </w:r>
                <w:r w:rsidRPr="00654DEA">
                  <w:rPr>
                    <w:rStyle w:val="TextodoMarcadordePosio"/>
                    <w:sz w:val="24"/>
                    <w:szCs w:val="24"/>
                  </w:rPr>
                  <w:t>mail</w:t>
                </w:r>
                <w:r w:rsidR="00D816E0">
                  <w:rPr>
                    <w:rStyle w:val="TextodoMarcadordePosio"/>
                    <w:sz w:val="24"/>
                    <w:szCs w:val="24"/>
                  </w:rPr>
                  <w:t xml:space="preserve"> da empresa</w:t>
                </w:r>
              </w:sdtContent>
            </w:sdt>
          </w:p>
        </w:tc>
      </w:tr>
      <w:tr w:rsidR="00D816E0" w:rsidRPr="00654DEA" w14:paraId="0E8C2B0B" w14:textId="77777777" w:rsidTr="00E63BF0">
        <w:trPr>
          <w:trHeight w:val="454"/>
        </w:trPr>
        <w:tc>
          <w:tcPr>
            <w:tcW w:w="10065" w:type="dxa"/>
          </w:tcPr>
          <w:p w14:paraId="63E2CAD5" w14:textId="05F3BBD4" w:rsidR="00D816E0" w:rsidRPr="00654DEA" w:rsidRDefault="00D816E0" w:rsidP="00D816E0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Pessoa contacto:</w:t>
            </w:r>
            <w:r w:rsidRPr="00654DE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847246089"/>
                <w:placeholder>
                  <w:docPart w:val="27D0A7679A964887A3F0D58619D82475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 xml:space="preserve">Insira o </w:t>
                </w:r>
                <w:r w:rsidR="00B75BB5">
                  <w:rPr>
                    <w:rStyle w:val="TextodoMarcadordePosio"/>
                    <w:sz w:val="24"/>
                    <w:szCs w:val="24"/>
                  </w:rPr>
                  <w:t>n</w:t>
                </w:r>
                <w:r w:rsidRPr="00654DEA">
                  <w:rPr>
                    <w:rStyle w:val="TextodoMarcadordePosio"/>
                    <w:sz w:val="24"/>
                    <w:szCs w:val="24"/>
                  </w:rPr>
                  <w:t>ome da pessoa de contacto na empresa.</w:t>
                </w:r>
              </w:sdtContent>
            </w:sdt>
          </w:p>
        </w:tc>
      </w:tr>
      <w:tr w:rsidR="00D816E0" w:rsidRPr="00654DEA" w14:paraId="2E68959B" w14:textId="77777777" w:rsidTr="00E63BF0">
        <w:trPr>
          <w:trHeight w:val="454"/>
        </w:trPr>
        <w:tc>
          <w:tcPr>
            <w:tcW w:w="10065" w:type="dxa"/>
          </w:tcPr>
          <w:p w14:paraId="53D50689" w14:textId="7E6B421F" w:rsidR="00D816E0" w:rsidRPr="00654DEA" w:rsidRDefault="00D816E0" w:rsidP="00D816E0">
            <w:pPr>
              <w:tabs>
                <w:tab w:val="left" w:pos="6510"/>
              </w:tabs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E-Mail:</w:t>
            </w:r>
            <w:r w:rsidRPr="00654DEA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-1610040429"/>
                <w:placeholder>
                  <w:docPart w:val="04CCF69E48DE4EB2BA8CF4CF68D00E5F"/>
                </w:placeholder>
                <w:showingPlcHdr/>
                <w:text/>
              </w:sdtPr>
              <w:sdtEndPr/>
              <w:sdtContent>
                <w:r w:rsidR="00B75BB5" w:rsidRPr="00B75BB5">
                  <w:rPr>
                    <w:color w:val="808080" w:themeColor="background1" w:themeShade="80"/>
                    <w:sz w:val="24"/>
                    <w:szCs w:val="24"/>
                  </w:rPr>
                  <w:t>i</w:t>
                </w:r>
                <w:r w:rsidR="00B75BB5" w:rsidRPr="00B75BB5">
                  <w:rPr>
                    <w:color w:val="808080" w:themeColor="background1" w:themeShade="80"/>
                  </w:rPr>
                  <w:t xml:space="preserve">nsira o </w:t>
                </w:r>
                <w:r w:rsidRPr="00B75BB5">
                  <w:rPr>
                    <w:rStyle w:val="TextodoMarcadordePosio"/>
                    <w:color w:val="808080" w:themeColor="background1" w:themeShade="80"/>
                    <w:sz w:val="24"/>
                    <w:szCs w:val="24"/>
                  </w:rPr>
                  <w:t xml:space="preserve">email </w:t>
                </w:r>
                <w:r>
                  <w:rPr>
                    <w:rStyle w:val="TextodoMarcadordePosio"/>
                    <w:sz w:val="24"/>
                    <w:szCs w:val="24"/>
                  </w:rPr>
                  <w:t>da pessoa de contacto</w:t>
                </w:r>
              </w:sdtContent>
            </w:sdt>
            <w:r>
              <w:rPr>
                <w:sz w:val="24"/>
                <w:szCs w:val="24"/>
              </w:rPr>
              <w:t xml:space="preserve">                             </w:t>
            </w:r>
            <w:r w:rsidRPr="00654DEA">
              <w:rPr>
                <w:b/>
                <w:bCs/>
                <w:sz w:val="24"/>
                <w:szCs w:val="24"/>
              </w:rPr>
              <w:t>Telemóvel</w:t>
            </w:r>
            <w:r w:rsidRPr="00654DEA"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379704067"/>
                <w:placeholder>
                  <w:docPart w:val="0F3DAA3A91934D65BC710BEC7C0BFCAD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>000000000</w:t>
                </w:r>
              </w:sdtContent>
            </w:sdt>
            <w:r w:rsidRPr="00654DEA">
              <w:rPr>
                <w:sz w:val="24"/>
                <w:szCs w:val="24"/>
              </w:rPr>
              <w:t xml:space="preserve">  </w:t>
            </w:r>
          </w:p>
        </w:tc>
      </w:tr>
      <w:tr w:rsidR="00D816E0" w14:paraId="577DBEF5" w14:textId="77777777" w:rsidTr="00E63BF0">
        <w:trPr>
          <w:trHeight w:val="567"/>
        </w:trPr>
        <w:tc>
          <w:tcPr>
            <w:tcW w:w="10065" w:type="dxa"/>
            <w:shd w:val="clear" w:color="auto" w:fill="E03E52"/>
            <w:vAlign w:val="center"/>
          </w:tcPr>
          <w:p w14:paraId="05A9A078" w14:textId="4D5C9738" w:rsidR="00D816E0" w:rsidRPr="00B548CF" w:rsidRDefault="00D816E0" w:rsidP="00D816E0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Indústria</w:t>
            </w:r>
            <w:r w:rsidRPr="00B548CF">
              <w:rPr>
                <w:b/>
                <w:bCs/>
                <w:sz w:val="28"/>
                <w:szCs w:val="28"/>
                <w:u w:val="single"/>
              </w:rPr>
              <w:t xml:space="preserve"> aderente</w:t>
            </w:r>
          </w:p>
        </w:tc>
      </w:tr>
      <w:tr w:rsidR="00D816E0" w:rsidRPr="00480115" w14:paraId="099DFC33" w14:textId="77777777" w:rsidTr="005A76AC">
        <w:trPr>
          <w:trHeight w:val="510"/>
        </w:trPr>
        <w:tc>
          <w:tcPr>
            <w:tcW w:w="10065" w:type="dxa"/>
          </w:tcPr>
          <w:p w14:paraId="5BE23350" w14:textId="77777777" w:rsidR="00B75BB5" w:rsidRDefault="00D816E0" w:rsidP="00B75BB5">
            <w:pPr>
              <w:rPr>
                <w:rFonts w:cstheme="minorHAnsi"/>
                <w:sz w:val="24"/>
                <w:szCs w:val="24"/>
              </w:rPr>
            </w:pPr>
            <w:r w:rsidRPr="00480115">
              <w:rPr>
                <w:rFonts w:cstheme="minorHAnsi"/>
                <w:b/>
                <w:bCs/>
                <w:sz w:val="24"/>
                <w:szCs w:val="24"/>
              </w:rPr>
              <w:t>Tipologia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2321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011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480115">
              <w:rPr>
                <w:rFonts w:cstheme="minorHAnsi"/>
                <w:sz w:val="24"/>
                <w:szCs w:val="24"/>
              </w:rPr>
              <w:t xml:space="preserve">Matadouro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8434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011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480115">
              <w:rPr>
                <w:rFonts w:cstheme="minorHAnsi"/>
                <w:sz w:val="24"/>
                <w:szCs w:val="24"/>
              </w:rPr>
              <w:t xml:space="preserve"> Sala de desmancha  </w:t>
            </w:r>
          </w:p>
          <w:p w14:paraId="6ABDACE0" w14:textId="24F81249" w:rsidR="009B31B6" w:rsidRPr="00480115" w:rsidRDefault="009B31B6" w:rsidP="00B75BB5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(anexar planta, incluindo da abegoaria)</w:t>
            </w:r>
          </w:p>
        </w:tc>
      </w:tr>
      <w:tr w:rsidR="00D816E0" w:rsidRPr="00480115" w14:paraId="5998B832" w14:textId="77777777" w:rsidTr="005A76AC">
        <w:trPr>
          <w:trHeight w:val="510"/>
        </w:trPr>
        <w:tc>
          <w:tcPr>
            <w:tcW w:w="10065" w:type="dxa"/>
          </w:tcPr>
          <w:p w14:paraId="4B9977E0" w14:textId="76E4B299" w:rsidR="00D816E0" w:rsidRPr="00480115" w:rsidRDefault="00D816E0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80115">
              <w:rPr>
                <w:rFonts w:cstheme="minorHAnsi"/>
                <w:b/>
                <w:bCs/>
                <w:sz w:val="24"/>
                <w:szCs w:val="24"/>
              </w:rPr>
              <w:t>Nome da unidade:</w:t>
            </w:r>
            <w:r w:rsidRPr="00480115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09290410"/>
                <w:placeholder>
                  <w:docPart w:val="53D0E1F4FB4D411BA15F7CD688CB93CD"/>
                </w:placeholder>
                <w:showingPlcHdr/>
                <w:text/>
              </w:sdtPr>
              <w:sdtEndPr/>
              <w:sdtContent>
                <w:r w:rsidRPr="0048011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preencher só se diferente do nome da empresa</w:t>
                </w:r>
              </w:sdtContent>
            </w:sdt>
          </w:p>
        </w:tc>
      </w:tr>
      <w:tr w:rsidR="00D816E0" w:rsidRPr="00480115" w14:paraId="4C1264FC" w14:textId="77777777" w:rsidTr="005A76AC">
        <w:trPr>
          <w:trHeight w:val="510"/>
        </w:trPr>
        <w:tc>
          <w:tcPr>
            <w:tcW w:w="10065" w:type="dxa"/>
            <w:tcBorders>
              <w:bottom w:val="single" w:sz="4" w:space="0" w:color="auto"/>
            </w:tcBorders>
          </w:tcPr>
          <w:p w14:paraId="34A2292D" w14:textId="57DE1AB8" w:rsidR="00D816E0" w:rsidRPr="00480115" w:rsidRDefault="00D816E0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80115">
              <w:rPr>
                <w:rFonts w:cstheme="minorHAnsi"/>
                <w:b/>
                <w:bCs/>
                <w:sz w:val="24"/>
                <w:szCs w:val="24"/>
              </w:rPr>
              <w:t>Morada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85505097"/>
                <w:placeholder>
                  <w:docPart w:val="04B19C62C2904146A34CD262A7A6E67D"/>
                </w:placeholder>
                <w:showingPlcHdr/>
                <w:text/>
              </w:sdtPr>
              <w:sdtEndPr/>
              <w:sdtContent>
                <w:r w:rsidRPr="00480115">
                  <w:rPr>
                    <w:rStyle w:val="TextodoMarcadordePosio"/>
                    <w:rFonts w:cstheme="minorHAnsi"/>
                    <w:sz w:val="24"/>
                    <w:szCs w:val="24"/>
                  </w:rPr>
                  <w:t>Insira a morada da unidade</w:t>
                </w:r>
              </w:sdtContent>
            </w:sdt>
          </w:p>
        </w:tc>
      </w:tr>
      <w:tr w:rsidR="00D816E0" w:rsidRPr="00480115" w14:paraId="48CAA62F" w14:textId="77777777" w:rsidTr="005A76AC">
        <w:trPr>
          <w:trHeight w:val="510"/>
        </w:trPr>
        <w:tc>
          <w:tcPr>
            <w:tcW w:w="10065" w:type="dxa"/>
            <w:tcBorders>
              <w:bottom w:val="single" w:sz="4" w:space="0" w:color="auto"/>
            </w:tcBorders>
          </w:tcPr>
          <w:p w14:paraId="31A95911" w14:textId="7BEC23C4" w:rsidR="00D816E0" w:rsidRPr="00480115" w:rsidRDefault="00D816E0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Telefone:</w:t>
            </w:r>
            <w:r w:rsidRPr="00654DEA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-1649430717"/>
                <w:placeholder>
                  <w:docPart w:val="1277C38790DE422D98B55E578864CFE5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>000000000</w:t>
                </w:r>
              </w:sdtContent>
            </w:sdt>
          </w:p>
        </w:tc>
      </w:tr>
      <w:tr w:rsidR="00D816E0" w:rsidRPr="00480115" w14:paraId="14C306CE" w14:textId="77777777" w:rsidTr="005A76AC">
        <w:trPr>
          <w:trHeight w:val="510"/>
        </w:trPr>
        <w:tc>
          <w:tcPr>
            <w:tcW w:w="10065" w:type="dxa"/>
            <w:tcBorders>
              <w:bottom w:val="single" w:sz="8" w:space="0" w:color="auto"/>
            </w:tcBorders>
          </w:tcPr>
          <w:p w14:paraId="67467352" w14:textId="3C795AA2" w:rsidR="00D816E0" w:rsidRPr="00480115" w:rsidRDefault="00D816E0" w:rsidP="00E63BF0">
            <w:pPr>
              <w:tabs>
                <w:tab w:val="left" w:pos="2794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 w:rsidRPr="00480115">
              <w:rPr>
                <w:rFonts w:cstheme="minorHAnsi"/>
                <w:b/>
                <w:bCs/>
                <w:sz w:val="24"/>
                <w:szCs w:val="24"/>
              </w:rPr>
              <w:t>C.P.</w:t>
            </w:r>
            <w:r w:rsidRPr="00480115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3548035"/>
                <w:placeholder>
                  <w:docPart w:val="1A17DD72144A4C38AE189CC46596AE4D"/>
                </w:placeholder>
                <w:showingPlcHdr/>
                <w:text/>
              </w:sdtPr>
              <w:sdtEndPr/>
              <w:sdtContent>
                <w:r w:rsidRPr="00480115">
                  <w:rPr>
                    <w:rStyle w:val="TextodoMarcadordePosio"/>
                    <w:rFonts w:cstheme="minorHAnsi"/>
                    <w:sz w:val="24"/>
                    <w:szCs w:val="24"/>
                  </w:rPr>
                  <w:t>0000-000</w:t>
                </w:r>
              </w:sdtContent>
            </w:sdt>
            <w:r w:rsidRPr="00480115">
              <w:rPr>
                <w:rFonts w:cstheme="minorHAnsi"/>
                <w:sz w:val="24"/>
                <w:szCs w:val="24"/>
              </w:rPr>
              <w:t xml:space="preserve"> </w:t>
            </w:r>
            <w:r w:rsidR="00E63BF0">
              <w:rPr>
                <w:rFonts w:cstheme="minorHAnsi"/>
                <w:sz w:val="24"/>
                <w:szCs w:val="24"/>
              </w:rPr>
              <w:t xml:space="preserve">          </w:t>
            </w:r>
            <w:r w:rsidRPr="00480115">
              <w:rPr>
                <w:rFonts w:cstheme="minorHAnsi"/>
                <w:b/>
                <w:bCs/>
                <w:sz w:val="24"/>
                <w:szCs w:val="24"/>
              </w:rPr>
              <w:t>Localidade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758429852"/>
                <w:placeholder>
                  <w:docPart w:val="307AD02AECC546FFB41CE467B9EEBDCA"/>
                </w:placeholder>
                <w:showingPlcHdr/>
                <w:text/>
              </w:sdtPr>
              <w:sdtEndPr/>
              <w:sdtContent>
                <w:r w:rsidRPr="00480115">
                  <w:rPr>
                    <w:rStyle w:val="TextodoMarcadordePosio"/>
                    <w:rFonts w:cstheme="minorHAnsi"/>
                    <w:sz w:val="24"/>
                    <w:szCs w:val="24"/>
                  </w:rPr>
                  <w:t>localidade</w:t>
                </w:r>
              </w:sdtContent>
            </w:sdt>
            <w:r w:rsidRPr="0048011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D816E0" w:rsidRPr="00480115" w14:paraId="1350A573" w14:textId="77777777" w:rsidTr="005A76AC">
        <w:trPr>
          <w:trHeight w:val="510"/>
        </w:trPr>
        <w:tc>
          <w:tcPr>
            <w:tcW w:w="10065" w:type="dxa"/>
            <w:tcBorders>
              <w:bottom w:val="single" w:sz="4" w:space="0" w:color="auto"/>
            </w:tcBorders>
          </w:tcPr>
          <w:p w14:paraId="440F2023" w14:textId="14388F72" w:rsidR="00D816E0" w:rsidRPr="00480115" w:rsidRDefault="00D816E0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80115">
              <w:rPr>
                <w:rFonts w:cstheme="minorHAnsi"/>
                <w:b/>
                <w:bCs/>
                <w:sz w:val="24"/>
                <w:szCs w:val="24"/>
              </w:rPr>
              <w:t xml:space="preserve">Abate só suínos?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2091764351"/>
                <w:placeholder>
                  <w:docPart w:val="58DA68A76ED34779BD73D56525AF1CC1"/>
                </w:placeholder>
                <w:showingPlcHdr/>
                <w:text/>
              </w:sdtPr>
              <w:sdtEndPr/>
              <w:sdtContent>
                <w:r w:rsidRPr="00480115">
                  <w:rPr>
                    <w:rFonts w:cstheme="minorHAnsi"/>
                    <w:sz w:val="24"/>
                    <w:szCs w:val="24"/>
                  </w:rPr>
                  <w:t>Sim/não</w:t>
                </w:r>
              </w:sdtContent>
            </w:sdt>
            <w:r w:rsidRPr="00480115">
              <w:rPr>
                <w:rFonts w:cstheme="minorHAnsi"/>
                <w:b/>
                <w:bCs/>
                <w:sz w:val="24"/>
                <w:szCs w:val="24"/>
              </w:rPr>
              <w:t xml:space="preserve"> Dias da semana em que abate suínos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385687993"/>
                <w:placeholder>
                  <w:docPart w:val="725353E06BB1415F9C52849F5E1B28FC"/>
                </w:placeholder>
                <w:showingPlcHdr/>
                <w:text/>
              </w:sdtPr>
              <w:sdtEndPr/>
              <w:sdtContent>
                <w:r w:rsidRPr="0048011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Inserir dias da semana</w:t>
                </w:r>
              </w:sdtContent>
            </w:sdt>
            <w:r w:rsidRPr="00480115">
              <w:rPr>
                <w:rFonts w:cstheme="minorHAnsi"/>
                <w:sz w:val="24"/>
                <w:szCs w:val="24"/>
              </w:rPr>
              <w:t xml:space="preserve">     </w:t>
            </w:r>
          </w:p>
        </w:tc>
      </w:tr>
      <w:tr w:rsidR="00D816E0" w:rsidRPr="00480115" w14:paraId="1C5C1C7C" w14:textId="77777777" w:rsidTr="005A76AC">
        <w:trPr>
          <w:trHeight w:val="510"/>
        </w:trPr>
        <w:tc>
          <w:tcPr>
            <w:tcW w:w="10065" w:type="dxa"/>
          </w:tcPr>
          <w:p w14:paraId="3E534A74" w14:textId="3059A3B4" w:rsidR="00D816E0" w:rsidRPr="00480115" w:rsidRDefault="00D816E0" w:rsidP="00D816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Volume de </w:t>
            </w:r>
            <w:r w:rsidRPr="00480115">
              <w:rPr>
                <w:rFonts w:cstheme="minorHAnsi"/>
                <w:b/>
                <w:bCs/>
                <w:sz w:val="24"/>
                <w:szCs w:val="24"/>
              </w:rPr>
              <w:t>abate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anual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09941673"/>
                <w:placeholder>
                  <w:docPart w:val="5B4B890FE180457EB8E380CC1697EBA9"/>
                </w:placeholder>
                <w:showingPlcHdr/>
                <w:text/>
              </w:sdtPr>
              <w:sdtEndPr/>
              <w:sdtContent>
                <w:r w:rsidRPr="00480115">
                  <w:rPr>
                    <w:rStyle w:val="TextodoMarcadordePosio"/>
                    <w:rFonts w:cstheme="minorHAnsi"/>
                    <w:sz w:val="24"/>
                    <w:szCs w:val="24"/>
                  </w:rPr>
                  <w:t xml:space="preserve">nº de </w:t>
                </w:r>
                <w:r>
                  <w:rPr>
                    <w:rStyle w:val="TextodoMarcadordePosio"/>
                    <w:rFonts w:cstheme="minorHAnsi"/>
                    <w:sz w:val="24"/>
                    <w:szCs w:val="24"/>
                  </w:rPr>
                  <w:t>suínos abatidos/ano</w:t>
                </w:r>
              </w:sdtContent>
            </w:sdt>
          </w:p>
        </w:tc>
      </w:tr>
      <w:tr w:rsidR="00D816E0" w:rsidRPr="00480115" w14:paraId="6B70A51F" w14:textId="77777777" w:rsidTr="005A76AC">
        <w:trPr>
          <w:trHeight w:val="510"/>
        </w:trPr>
        <w:tc>
          <w:tcPr>
            <w:tcW w:w="10065" w:type="dxa"/>
          </w:tcPr>
          <w:p w14:paraId="25EC0B0C" w14:textId="2C6884FA" w:rsidR="00D816E0" w:rsidRDefault="00076139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Nº Total de trabalhadores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755402815"/>
                <w:placeholder>
                  <w:docPart w:val="F29DC6AB08674AE0868DB73AD82BE07C"/>
                </w:placeholder>
                <w:showingPlcHdr/>
                <w:text/>
              </w:sdtPr>
              <w:sdtEndPr/>
              <w:sdtContent>
                <w:r w:rsidRPr="00480115">
                  <w:rPr>
                    <w:rStyle w:val="TextodoMarcadordePosio"/>
                    <w:rFonts w:cstheme="minorHAnsi"/>
                    <w:sz w:val="24"/>
                    <w:szCs w:val="24"/>
                  </w:rPr>
                  <w:t xml:space="preserve">nº de </w:t>
                </w:r>
                <w:r>
                  <w:rPr>
                    <w:rStyle w:val="TextodoMarcadordePosio"/>
                    <w:rFonts w:cstheme="minorHAnsi"/>
                    <w:sz w:val="24"/>
                    <w:szCs w:val="24"/>
                  </w:rPr>
                  <w:t>trabalhadores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Nº </w:t>
            </w:r>
            <w:r w:rsidR="00A7579B">
              <w:rPr>
                <w:rFonts w:cstheme="minorHAnsi"/>
                <w:b/>
                <w:bCs/>
                <w:sz w:val="24"/>
                <w:szCs w:val="24"/>
              </w:rPr>
              <w:t>de r</w:t>
            </w:r>
            <w:r>
              <w:rPr>
                <w:rFonts w:cstheme="minorHAnsi"/>
                <w:b/>
                <w:bCs/>
                <w:sz w:val="24"/>
                <w:szCs w:val="24"/>
              </w:rPr>
              <w:t>esponsáveis pelo BEA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702670108"/>
                <w:placeholder>
                  <w:docPart w:val="CE9DB36F44374DC4BF10DAE85591B00A"/>
                </w:placeholder>
                <w:showingPlcHdr/>
                <w:text/>
              </w:sdtPr>
              <w:sdtEndPr/>
              <w:sdtContent>
                <w:r w:rsidRPr="00B75BB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RBEA</w:t>
                </w:r>
              </w:sdtContent>
            </w:sdt>
          </w:p>
        </w:tc>
      </w:tr>
      <w:tr w:rsidR="00D816E0" w:rsidRPr="00480115" w14:paraId="6D726A0E" w14:textId="77777777" w:rsidTr="005A76AC">
        <w:trPr>
          <w:trHeight w:val="510"/>
        </w:trPr>
        <w:tc>
          <w:tcPr>
            <w:tcW w:w="10065" w:type="dxa"/>
          </w:tcPr>
          <w:p w14:paraId="71BC5540" w14:textId="77777777" w:rsidR="009B31B6" w:rsidRDefault="00076139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B31B6">
              <w:rPr>
                <w:rFonts w:cstheme="minorHAnsi"/>
                <w:b/>
                <w:bCs/>
                <w:sz w:val="24"/>
                <w:szCs w:val="24"/>
              </w:rPr>
              <w:t xml:space="preserve">Tipo de atordoamento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882555153"/>
                <w:placeholder>
                  <w:docPart w:val="C014CC7A3A394AB996E57CD7228EC745"/>
                </w:placeholder>
                <w:showingPlcHdr/>
                <w:text/>
              </w:sdtPr>
              <w:sdtEndPr/>
              <w:sdtContent>
                <w:r w:rsidRPr="009B31B6">
                  <w:rPr>
                    <w:rStyle w:val="TextodoMarcadordePosio"/>
                    <w:sz w:val="24"/>
                    <w:szCs w:val="24"/>
                  </w:rPr>
                  <w:t>Tipo de atordoamento</w:t>
                </w:r>
              </w:sdtContent>
            </w:sdt>
            <w:r w:rsidRPr="009B31B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62BC50BE" w14:textId="3B4ECEBE" w:rsidR="00D816E0" w:rsidRPr="009B31B6" w:rsidRDefault="00076139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B31B6">
              <w:rPr>
                <w:rFonts w:cstheme="minorHAnsi"/>
                <w:b/>
                <w:bCs/>
                <w:sz w:val="24"/>
                <w:szCs w:val="24"/>
              </w:rPr>
              <w:t>Tempo entre atordoamento e sangria (</w:t>
            </w:r>
            <w:proofErr w:type="spellStart"/>
            <w:r w:rsidR="00B75BB5"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B75BB5">
              <w:rPr>
                <w:rFonts w:cstheme="minorHAnsi"/>
                <w:b/>
                <w:bCs/>
              </w:rPr>
              <w:t>eg</w:t>
            </w:r>
            <w:proofErr w:type="spellEnd"/>
            <w:r w:rsidRPr="009B31B6">
              <w:rPr>
                <w:rFonts w:cstheme="minorHAnsi"/>
                <w:b/>
                <w:bCs/>
                <w:sz w:val="24"/>
                <w:szCs w:val="24"/>
              </w:rPr>
              <w:t xml:space="preserve">)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1836901066"/>
                <w:placeholder>
                  <w:docPart w:val="F2CBF5A1BA134B078B214CADB62DB52E"/>
                </w:placeholder>
                <w:showingPlcHdr/>
                <w:text/>
              </w:sdtPr>
              <w:sdtEndPr/>
              <w:sdtContent>
                <w:r w:rsidR="00DC5656" w:rsidRPr="00DC5656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 xml:space="preserve">nº </w:t>
                </w:r>
                <w:r w:rsidR="00B75BB5" w:rsidRPr="00DC5656">
                  <w:rPr>
                    <w:rStyle w:val="TextodoMarcadordePosio"/>
                    <w:color w:val="808080" w:themeColor="background1" w:themeShade="80"/>
                  </w:rPr>
                  <w:t>segundos</w:t>
                </w:r>
              </w:sdtContent>
            </w:sdt>
          </w:p>
        </w:tc>
      </w:tr>
      <w:tr w:rsidR="00A7579B" w:rsidRPr="009B31B6" w14:paraId="11447035" w14:textId="77777777" w:rsidTr="005A76AC">
        <w:trPr>
          <w:trHeight w:val="510"/>
        </w:trPr>
        <w:tc>
          <w:tcPr>
            <w:tcW w:w="10065" w:type="dxa"/>
          </w:tcPr>
          <w:p w14:paraId="6817B4DE" w14:textId="77777777" w:rsidR="00A7579B" w:rsidRPr="009B31B6" w:rsidRDefault="00A7579B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B31B6">
              <w:rPr>
                <w:rFonts w:cstheme="minorHAnsi"/>
                <w:b/>
                <w:bCs/>
                <w:sz w:val="24"/>
                <w:szCs w:val="24"/>
              </w:rPr>
              <w:t xml:space="preserve">Nº trabalhadores na área do abate: </w:t>
            </w:r>
          </w:p>
          <w:p w14:paraId="72B7D3C7" w14:textId="0562B090" w:rsidR="00A7579B" w:rsidRPr="009B31B6" w:rsidRDefault="00B75BB5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No a</w:t>
            </w:r>
            <w:r w:rsidR="00A7579B" w:rsidRPr="009B31B6">
              <w:rPr>
                <w:rFonts w:cstheme="minorHAnsi"/>
                <w:b/>
                <w:bCs/>
                <w:sz w:val="24"/>
                <w:szCs w:val="24"/>
              </w:rPr>
              <w:t xml:space="preserve">tordoamento-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214245330"/>
                <w:placeholder>
                  <w:docPart w:val="B80F6D08980043CFADD504E0973BACA0"/>
                </w:placeholder>
                <w:showingPlcHdr/>
                <w:text/>
              </w:sdtPr>
              <w:sdtEndPr/>
              <w:sdtContent>
                <w:r w:rsidR="00A7579B" w:rsidRPr="009B31B6">
                  <w:rPr>
                    <w:rStyle w:val="TextodoMarcadordePosio"/>
                    <w:sz w:val="24"/>
                    <w:szCs w:val="24"/>
                  </w:rPr>
                  <w:t>atordoamento</w:t>
                </w:r>
              </w:sdtContent>
            </w:sdt>
            <w:r w:rsidR="009B31B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E63BF0">
              <w:rPr>
                <w:rFonts w:cstheme="minorHAnsi"/>
                <w:b/>
                <w:bCs/>
                <w:sz w:val="24"/>
                <w:szCs w:val="24"/>
              </w:rPr>
              <w:t xml:space="preserve">    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Na</w:t>
            </w:r>
            <w:r w:rsidR="009B31B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A7579B" w:rsidRPr="009B31B6">
              <w:rPr>
                <w:rFonts w:cstheme="minorHAnsi"/>
                <w:b/>
                <w:bCs/>
                <w:sz w:val="24"/>
                <w:szCs w:val="24"/>
              </w:rPr>
              <w:t>uspensão-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2132274408"/>
                <w:placeholder>
                  <w:docPart w:val="2924A815C8DD40C88007F988415C3E6A"/>
                </w:placeholder>
                <w:showingPlcHdr/>
                <w:text/>
              </w:sdtPr>
              <w:sdtEndPr/>
              <w:sdtContent>
                <w:r w:rsidR="00A7579B" w:rsidRPr="009B31B6">
                  <w:rPr>
                    <w:rStyle w:val="TextodoMarcadordePosio"/>
                    <w:sz w:val="24"/>
                    <w:szCs w:val="24"/>
                  </w:rPr>
                  <w:t>suspensão.</w:t>
                </w:r>
              </w:sdtContent>
            </w:sdt>
            <w:r w:rsidR="009B31B6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A7579B" w:rsidRPr="009B31B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Na s</w:t>
            </w:r>
            <w:r w:rsidR="00A7579B" w:rsidRPr="009B31B6">
              <w:rPr>
                <w:rFonts w:cstheme="minorHAnsi"/>
                <w:b/>
                <w:bCs/>
                <w:sz w:val="24"/>
                <w:szCs w:val="24"/>
              </w:rPr>
              <w:t>angria-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214234652"/>
                <w:placeholder>
                  <w:docPart w:val="50848C164ECB4191B95E813E9E3EF6B0"/>
                </w:placeholder>
                <w:showingPlcHdr/>
                <w:text/>
              </w:sdtPr>
              <w:sdtEndPr/>
              <w:sdtContent>
                <w:r w:rsidR="00A7579B" w:rsidRPr="009B31B6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Sa</w:t>
                </w:r>
                <w:r w:rsidR="009B31B6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n</w:t>
                </w:r>
                <w:r w:rsidR="00A7579B" w:rsidRPr="009B31B6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gria</w:t>
                </w:r>
              </w:sdtContent>
            </w:sdt>
          </w:p>
        </w:tc>
      </w:tr>
      <w:tr w:rsidR="009B31B6" w:rsidRPr="009B31B6" w14:paraId="2166CF5E" w14:textId="77777777" w:rsidTr="005A76AC">
        <w:trPr>
          <w:trHeight w:val="510"/>
        </w:trPr>
        <w:tc>
          <w:tcPr>
            <w:tcW w:w="10065" w:type="dxa"/>
          </w:tcPr>
          <w:p w14:paraId="4563D172" w14:textId="23B0CA10" w:rsidR="009B31B6" w:rsidRPr="009B31B6" w:rsidRDefault="009B31B6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</w:t>
            </w:r>
            <w:r w:rsidRPr="009B31B6">
              <w:rPr>
                <w:rFonts w:cstheme="minorHAnsi"/>
                <w:b/>
                <w:bCs/>
                <w:sz w:val="24"/>
                <w:szCs w:val="24"/>
              </w:rPr>
              <w:t>lassificação do matadouro no SIPACE</w:t>
            </w:r>
            <w:r w:rsidR="00B75BB5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1920900183"/>
                <w:placeholder>
                  <w:docPart w:val="BF34C0C1D552473FB06DBA35DDE685FB"/>
                </w:placeholder>
                <w:showingPlcHdr/>
                <w:text/>
              </w:sdtPr>
              <w:sdtEndPr/>
              <w:sdtContent>
                <w:r>
                  <w:rPr>
                    <w:rStyle w:val="TextodoMarcadordePosio"/>
                  </w:rPr>
                  <w:t>Classificação</w:t>
                </w:r>
              </w:sdtContent>
            </w:sdt>
            <w:r w:rsidR="003E58B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DC5656">
              <w:rPr>
                <w:rFonts w:cstheme="minorHAnsi"/>
                <w:b/>
                <w:bCs/>
                <w:sz w:val="24"/>
                <w:szCs w:val="24"/>
              </w:rPr>
              <w:t xml:space="preserve">       Nº Controlo Veterinário</w:t>
            </w:r>
            <w:r w:rsidR="003E58B2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1150900682"/>
                <w:placeholder>
                  <w:docPart w:val="B3F47FD188334A99B80B4EEB31506381"/>
                </w:placeholder>
                <w:showingPlcHdr/>
                <w:text/>
              </w:sdtPr>
              <w:sdtEndPr/>
              <w:sdtContent>
                <w:r w:rsidR="00DC5656">
                  <w:rPr>
                    <w:rStyle w:val="TextodoMarcadordePosio"/>
                  </w:rPr>
                  <w:t>NCV</w:t>
                </w:r>
              </w:sdtContent>
            </w:sdt>
          </w:p>
        </w:tc>
      </w:tr>
    </w:tbl>
    <w:p w14:paraId="6559F268" w14:textId="77777777" w:rsidR="004C29F9" w:rsidRPr="009B31B6" w:rsidRDefault="004C29F9" w:rsidP="00204226">
      <w:pPr>
        <w:ind w:left="-567" w:right="-143"/>
        <w:jc w:val="both"/>
        <w:rPr>
          <w:sz w:val="24"/>
          <w:szCs w:val="24"/>
        </w:rPr>
      </w:pPr>
    </w:p>
    <w:p w14:paraId="09D42E5F" w14:textId="26479B93" w:rsidR="007C101D" w:rsidRDefault="00C215B7" w:rsidP="00204226">
      <w:pPr>
        <w:ind w:left="-567" w:right="-143"/>
        <w:jc w:val="both"/>
      </w:pPr>
      <w:r>
        <w:t xml:space="preserve">Data:  </w:t>
      </w:r>
      <w:r w:rsidR="00204226">
        <w:t xml:space="preserve">    </w:t>
      </w:r>
      <w:r>
        <w:t xml:space="preserve">/ </w:t>
      </w:r>
      <w:r w:rsidR="00204226">
        <w:t xml:space="preserve">     </w:t>
      </w:r>
      <w:proofErr w:type="gramStart"/>
      <w:r>
        <w:t>/</w:t>
      </w:r>
      <w:r w:rsidR="00111A44" w:rsidRPr="00111A44">
        <w:t xml:space="preserve"> </w:t>
      </w:r>
      <w:r w:rsidR="00111A44">
        <w:t xml:space="preserve"> </w:t>
      </w:r>
      <w:r w:rsidR="00111A44">
        <w:tab/>
      </w:r>
      <w:proofErr w:type="gramEnd"/>
      <w:r w:rsidR="00111A44">
        <w:tab/>
      </w:r>
      <w:r w:rsidR="00111A44">
        <w:tab/>
        <w:t>Assinatura:  ______________________</w:t>
      </w:r>
    </w:p>
    <w:sectPr w:rsidR="007C101D" w:rsidSect="00E63BF0">
      <w:headerReference w:type="default" r:id="rId7"/>
      <w:pgSz w:w="11906" w:h="16838" w:code="9"/>
      <w:pgMar w:top="2269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5D761" w14:textId="77777777" w:rsidR="004C58E3" w:rsidRDefault="004C58E3" w:rsidP="00C215B7">
      <w:pPr>
        <w:spacing w:after="0" w:line="240" w:lineRule="auto"/>
      </w:pPr>
      <w:r>
        <w:separator/>
      </w:r>
    </w:p>
  </w:endnote>
  <w:endnote w:type="continuationSeparator" w:id="0">
    <w:p w14:paraId="6DA89C2A" w14:textId="77777777" w:rsidR="004C58E3" w:rsidRDefault="004C58E3" w:rsidP="00C2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AC177" w14:textId="77777777" w:rsidR="004C58E3" w:rsidRDefault="004C58E3" w:rsidP="00C215B7">
      <w:pPr>
        <w:spacing w:after="0" w:line="240" w:lineRule="auto"/>
      </w:pPr>
      <w:r>
        <w:separator/>
      </w:r>
    </w:p>
  </w:footnote>
  <w:footnote w:type="continuationSeparator" w:id="0">
    <w:p w14:paraId="6F2B2C2A" w14:textId="77777777" w:rsidR="004C58E3" w:rsidRDefault="004C58E3" w:rsidP="00C2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74AE" w14:textId="0D04086D" w:rsidR="009A2CAA" w:rsidRDefault="00E63A59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EC400A8" wp14:editId="75C55882">
          <wp:simplePos x="0" y="0"/>
          <wp:positionH relativeFrom="column">
            <wp:posOffset>4016375</wp:posOffset>
          </wp:positionH>
          <wp:positionV relativeFrom="paragraph">
            <wp:posOffset>-140335</wp:posOffset>
          </wp:positionV>
          <wp:extent cx="2002155" cy="76390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215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1A6E">
      <w:rPr>
        <w:noProof/>
      </w:rPr>
      <w:drawing>
        <wp:anchor distT="0" distB="0" distL="114300" distR="114300" simplePos="0" relativeHeight="251660288" behindDoc="0" locked="0" layoutInCell="1" allowOverlap="1" wp14:anchorId="2818C5F3" wp14:editId="1CB294E1">
          <wp:simplePos x="0" y="0"/>
          <wp:positionH relativeFrom="column">
            <wp:posOffset>-778593</wp:posOffset>
          </wp:positionH>
          <wp:positionV relativeFrom="paragraph">
            <wp:posOffset>-140583</wp:posOffset>
          </wp:positionV>
          <wp:extent cx="2441051" cy="824687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1051" cy="824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2CAA">
      <w:rPr>
        <w:noProof/>
      </w:rPr>
      <w:drawing>
        <wp:anchor distT="0" distB="0" distL="114300" distR="114300" simplePos="0" relativeHeight="251659264" behindDoc="1" locked="0" layoutInCell="1" allowOverlap="1" wp14:anchorId="1605EA5F" wp14:editId="757608A9">
          <wp:simplePos x="0" y="0"/>
          <wp:positionH relativeFrom="column">
            <wp:posOffset>-1165195</wp:posOffset>
          </wp:positionH>
          <wp:positionV relativeFrom="paragraph">
            <wp:posOffset>1038343</wp:posOffset>
          </wp:positionV>
          <wp:extent cx="7617460" cy="9198492"/>
          <wp:effectExtent l="0" t="0" r="2540" b="3175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28"/>
                  <a:stretch/>
                </pic:blipFill>
                <pic:spPr bwMode="auto">
                  <a:xfrm>
                    <a:off x="0" y="0"/>
                    <a:ext cx="7617460" cy="9198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128C8"/>
    <w:multiLevelType w:val="multilevel"/>
    <w:tmpl w:val="39D06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9697E4C"/>
    <w:multiLevelType w:val="multilevel"/>
    <w:tmpl w:val="19F4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1DA"/>
    <w:rsid w:val="000449F4"/>
    <w:rsid w:val="00076139"/>
    <w:rsid w:val="001062BF"/>
    <w:rsid w:val="00111A44"/>
    <w:rsid w:val="001F7151"/>
    <w:rsid w:val="00204226"/>
    <w:rsid w:val="002D687B"/>
    <w:rsid w:val="0033437A"/>
    <w:rsid w:val="00367D1D"/>
    <w:rsid w:val="003B3517"/>
    <w:rsid w:val="003C03F6"/>
    <w:rsid w:val="003E58B2"/>
    <w:rsid w:val="00480115"/>
    <w:rsid w:val="004A306C"/>
    <w:rsid w:val="004B12AD"/>
    <w:rsid w:val="004C29F9"/>
    <w:rsid w:val="004C58E3"/>
    <w:rsid w:val="00537BB3"/>
    <w:rsid w:val="00571C97"/>
    <w:rsid w:val="005A76AC"/>
    <w:rsid w:val="005E0E6A"/>
    <w:rsid w:val="005E7BE5"/>
    <w:rsid w:val="005F7754"/>
    <w:rsid w:val="00636834"/>
    <w:rsid w:val="00654DEA"/>
    <w:rsid w:val="00744C66"/>
    <w:rsid w:val="00746BCD"/>
    <w:rsid w:val="007C101D"/>
    <w:rsid w:val="00863B7D"/>
    <w:rsid w:val="00881A6E"/>
    <w:rsid w:val="008A41DA"/>
    <w:rsid w:val="008C1C87"/>
    <w:rsid w:val="00923935"/>
    <w:rsid w:val="009A2CAA"/>
    <w:rsid w:val="009B31B6"/>
    <w:rsid w:val="009D0A41"/>
    <w:rsid w:val="009E3A2F"/>
    <w:rsid w:val="00A03D3E"/>
    <w:rsid w:val="00A35B21"/>
    <w:rsid w:val="00A7579B"/>
    <w:rsid w:val="00A800E0"/>
    <w:rsid w:val="00AF453E"/>
    <w:rsid w:val="00B548CF"/>
    <w:rsid w:val="00B75BB5"/>
    <w:rsid w:val="00BD53E3"/>
    <w:rsid w:val="00BF110F"/>
    <w:rsid w:val="00C215B7"/>
    <w:rsid w:val="00C40715"/>
    <w:rsid w:val="00D35FDC"/>
    <w:rsid w:val="00D816E0"/>
    <w:rsid w:val="00DC5656"/>
    <w:rsid w:val="00E55966"/>
    <w:rsid w:val="00E63A59"/>
    <w:rsid w:val="00E63BF0"/>
    <w:rsid w:val="00EF7DB3"/>
    <w:rsid w:val="00F85EA4"/>
    <w:rsid w:val="00F9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B61E6"/>
  <w15:chartTrackingRefBased/>
  <w15:docId w15:val="{EE57C615-631D-4DE8-BF7E-F7706742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01D"/>
  </w:style>
  <w:style w:type="paragraph" w:styleId="Ttulo1">
    <w:name w:val="heading 1"/>
    <w:basedOn w:val="Normal"/>
    <w:next w:val="Normal"/>
    <w:link w:val="Ttulo1Carter"/>
    <w:uiPriority w:val="9"/>
    <w:qFormat/>
    <w:rsid w:val="00BF110F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E03E52"/>
      <w:sz w:val="28"/>
      <w:szCs w:val="32"/>
    </w:rPr>
  </w:style>
  <w:style w:type="paragraph" w:styleId="Ttulo2">
    <w:name w:val="heading 2"/>
    <w:basedOn w:val="Normal"/>
    <w:link w:val="Ttulo2Carter"/>
    <w:uiPriority w:val="9"/>
    <w:unhideWhenUsed/>
    <w:qFormat/>
    <w:rsid w:val="00BF110F"/>
    <w:pPr>
      <w:keepNext/>
      <w:keepLines/>
      <w:spacing w:before="160" w:after="120" w:line="240" w:lineRule="auto"/>
      <w:outlineLvl w:val="1"/>
    </w:pPr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paragraph" w:styleId="Ttulo3">
    <w:name w:val="heading 3"/>
    <w:basedOn w:val="Normal"/>
    <w:next w:val="Normal"/>
    <w:link w:val="Ttulo3Carter"/>
    <w:autoRedefine/>
    <w:uiPriority w:val="9"/>
    <w:unhideWhenUsed/>
    <w:qFormat/>
    <w:rsid w:val="00BF110F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b/>
      <w:i/>
      <w:iCs/>
      <w:color w:val="E03E52"/>
      <w:sz w:val="24"/>
    </w:rPr>
  </w:style>
  <w:style w:type="paragraph" w:styleId="Ttulo5">
    <w:name w:val="heading 5"/>
    <w:basedOn w:val="Normal"/>
    <w:next w:val="Normal"/>
    <w:link w:val="Ttulo5Carter"/>
    <w:autoRedefine/>
    <w:uiPriority w:val="9"/>
    <w:unhideWhenUsed/>
    <w:qFormat/>
    <w:rsid w:val="001F7151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color w:val="E03E52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F110F"/>
    <w:rPr>
      <w:rFonts w:asciiTheme="majorHAnsi" w:eastAsiaTheme="majorEastAsia" w:hAnsiTheme="majorHAnsi" w:cstheme="majorBidi"/>
      <w:b/>
      <w:color w:val="E03E52"/>
      <w:sz w:val="28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F110F"/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F110F"/>
    <w:rPr>
      <w:rFonts w:asciiTheme="majorHAnsi" w:eastAsiaTheme="majorEastAsia" w:hAnsiTheme="majorHAnsi" w:cstheme="majorBidi"/>
      <w:b/>
      <w:i/>
      <w:iCs/>
      <w:color w:val="E03E52"/>
      <w:sz w:val="24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1F7151"/>
    <w:rPr>
      <w:rFonts w:asciiTheme="majorHAnsi" w:eastAsiaTheme="majorEastAsia" w:hAnsiTheme="majorHAnsi" w:cstheme="majorBidi"/>
      <w:color w:val="E03E52"/>
      <w:sz w:val="24"/>
    </w:rPr>
  </w:style>
  <w:style w:type="character" w:styleId="TextodoMarcadordePosio">
    <w:name w:val="Placeholder Text"/>
    <w:basedOn w:val="Tipodeletrapredefinidodopargrafo"/>
    <w:uiPriority w:val="99"/>
    <w:semiHidden/>
    <w:rsid w:val="007C101D"/>
    <w:rPr>
      <w:color w:val="808080"/>
    </w:rPr>
  </w:style>
  <w:style w:type="table" w:styleId="TabelacomGrelha">
    <w:name w:val="Table Grid"/>
    <w:basedOn w:val="Tabelanormal"/>
    <w:uiPriority w:val="39"/>
    <w:rsid w:val="005E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2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215B7"/>
  </w:style>
  <w:style w:type="paragraph" w:styleId="Rodap">
    <w:name w:val="footer"/>
    <w:basedOn w:val="Normal"/>
    <w:link w:val="RodapCarter"/>
    <w:uiPriority w:val="99"/>
    <w:unhideWhenUsed/>
    <w:rsid w:val="00C2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21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zador\OneDrive%20-%20FILPORC\Documentos\Bem%20Estar%20Animal\Operacionaliza&#231;&#227;o\Contrata&#231;&#227;o\Ficha%20de%20caracteriza&#231;&#227;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B5DE5B1277449D9CA870FCBCD246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2EBB28-B671-4E1A-BD75-0B3C4CBAA429}"/>
      </w:docPartPr>
      <w:docPartBody>
        <w:p w:rsidR="00180AF7" w:rsidRDefault="00A97229" w:rsidP="00A97229">
          <w:pPr>
            <w:pStyle w:val="B6B5DE5B1277449D9CA870FCBCD246B12"/>
          </w:pPr>
          <w:r w:rsidRPr="00654DEA">
            <w:rPr>
              <w:rStyle w:val="TextodoMarcadordePosio"/>
              <w:sz w:val="24"/>
              <w:szCs w:val="24"/>
            </w:rPr>
            <w:t>Insira o nome da empresa.</w:t>
          </w:r>
        </w:p>
      </w:docPartBody>
    </w:docPart>
    <w:docPart>
      <w:docPartPr>
        <w:name w:val="B70B2BA9FDB943F1BEBAC0AE0F6F00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9BC94B-0952-4401-9C55-5FEA9356B01D}"/>
      </w:docPartPr>
      <w:docPartBody>
        <w:p w:rsidR="00180AF7" w:rsidRDefault="00A97229" w:rsidP="00A97229">
          <w:pPr>
            <w:pStyle w:val="B70B2BA9FDB943F1BEBAC0AE0F6F00232"/>
          </w:pPr>
          <w:r w:rsidRPr="00654DEA">
            <w:rPr>
              <w:rStyle w:val="TextodoMarcadordePosio"/>
              <w:sz w:val="24"/>
              <w:szCs w:val="24"/>
            </w:rPr>
            <w:t>Insira a morada da empresa.</w:t>
          </w:r>
        </w:p>
      </w:docPartBody>
    </w:docPart>
    <w:docPart>
      <w:docPartPr>
        <w:name w:val="71564D3EA0B346F2A3CF05C7DF71B8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89BB08-10B0-40A6-AD41-B0B165D00696}"/>
      </w:docPartPr>
      <w:docPartBody>
        <w:p w:rsidR="00180AF7" w:rsidRDefault="00A97229" w:rsidP="00A97229">
          <w:pPr>
            <w:pStyle w:val="71564D3EA0B346F2A3CF05C7DF71B8032"/>
          </w:pPr>
          <w:r w:rsidRPr="00654DEA">
            <w:rPr>
              <w:rStyle w:val="TextodoMarcadordePosio"/>
              <w:sz w:val="24"/>
              <w:szCs w:val="24"/>
            </w:rPr>
            <w:t>localidade</w:t>
          </w:r>
        </w:p>
      </w:docPartBody>
    </w:docPart>
    <w:docPart>
      <w:docPartPr>
        <w:name w:val="7F36AAB72E8246FAB128D5B3E2EC69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3EF161-742E-441F-89B7-46E273B6F3B3}"/>
      </w:docPartPr>
      <w:docPartBody>
        <w:p w:rsidR="00180AF7" w:rsidRDefault="00A97229" w:rsidP="00A97229">
          <w:pPr>
            <w:pStyle w:val="7F36AAB72E8246FAB128D5B3E2EC696C2"/>
          </w:pPr>
          <w:r w:rsidRPr="00654DEA">
            <w:rPr>
              <w:rStyle w:val="TextodoMarcadordePosio"/>
              <w:sz w:val="24"/>
              <w:szCs w:val="24"/>
            </w:rPr>
            <w:t>000000000</w:t>
          </w:r>
        </w:p>
      </w:docPartBody>
    </w:docPart>
    <w:docPart>
      <w:docPartPr>
        <w:name w:val="18B499760D3E4C50998CCB37B459D2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DA18C7-DB19-443A-81E1-F1A99E18877E}"/>
      </w:docPartPr>
      <w:docPartBody>
        <w:p w:rsidR="00180AF7" w:rsidRDefault="00A97229" w:rsidP="00A97229">
          <w:pPr>
            <w:pStyle w:val="18B499760D3E4C50998CCB37B459D2692"/>
          </w:pPr>
          <w:r w:rsidRPr="00654DEA">
            <w:rPr>
              <w:rStyle w:val="TextodoMarcadordePosio"/>
              <w:sz w:val="24"/>
              <w:szCs w:val="24"/>
            </w:rPr>
            <w:t>000000000</w:t>
          </w:r>
        </w:p>
      </w:docPartBody>
    </w:docPart>
    <w:docPart>
      <w:docPartPr>
        <w:name w:val="41C0FE264BE84E9F94D363EFE5A4E1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BFEA32-F3B1-427A-97B6-F639DFBCD7C2}"/>
      </w:docPartPr>
      <w:docPartBody>
        <w:p w:rsidR="00180AF7" w:rsidRDefault="00A97229" w:rsidP="00A97229">
          <w:pPr>
            <w:pStyle w:val="41C0FE264BE84E9F94D363EFE5A4E1122"/>
          </w:pPr>
          <w:r w:rsidRPr="00B75BB5">
            <w:rPr>
              <w:color w:val="808080" w:themeColor="background1" w:themeShade="80"/>
              <w:sz w:val="24"/>
              <w:szCs w:val="24"/>
            </w:rPr>
            <w:t xml:space="preserve">insira o </w:t>
          </w:r>
          <w:r w:rsidRPr="00B75BB5">
            <w:rPr>
              <w:rStyle w:val="TextodoMarcadordePosio"/>
              <w:color w:val="808080" w:themeColor="background1" w:themeShade="80"/>
              <w:sz w:val="24"/>
              <w:szCs w:val="24"/>
            </w:rPr>
            <w:t>e</w:t>
          </w:r>
          <w:r w:rsidRPr="00654DEA">
            <w:rPr>
              <w:rStyle w:val="TextodoMarcadordePosio"/>
              <w:sz w:val="24"/>
              <w:szCs w:val="24"/>
            </w:rPr>
            <w:t>mail</w:t>
          </w:r>
          <w:r>
            <w:rPr>
              <w:rStyle w:val="TextodoMarcadordePosio"/>
              <w:sz w:val="24"/>
              <w:szCs w:val="24"/>
            </w:rPr>
            <w:t xml:space="preserve"> da empresa</w:t>
          </w:r>
        </w:p>
      </w:docPartBody>
    </w:docPart>
    <w:docPart>
      <w:docPartPr>
        <w:name w:val="50D1A78F403A4A5F874255EEDC23A3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508279-5D44-4B6B-99F9-DA377BD91A5A}"/>
      </w:docPartPr>
      <w:docPartBody>
        <w:p w:rsidR="00180AF7" w:rsidRDefault="00A97229" w:rsidP="00A97229">
          <w:pPr>
            <w:pStyle w:val="50D1A78F403A4A5F874255EEDC23A3B52"/>
          </w:pPr>
          <w:r w:rsidRPr="00654DEA">
            <w:rPr>
              <w:rStyle w:val="TextodoMarcadordePosio"/>
              <w:sz w:val="24"/>
              <w:szCs w:val="24"/>
            </w:rPr>
            <w:t>0000-000</w:t>
          </w:r>
        </w:p>
      </w:docPartBody>
    </w:docPart>
    <w:docPart>
      <w:docPartPr>
        <w:name w:val="27D0A7679A964887A3F0D58619D824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9CDE8B-4FD8-4173-BF17-1CB4341A4D09}"/>
      </w:docPartPr>
      <w:docPartBody>
        <w:p w:rsidR="00EA6DA4" w:rsidRDefault="00A97229" w:rsidP="00A97229">
          <w:pPr>
            <w:pStyle w:val="27D0A7679A964887A3F0D58619D824752"/>
          </w:pPr>
          <w:r w:rsidRPr="00654DEA">
            <w:rPr>
              <w:rStyle w:val="TextodoMarcadordePosio"/>
              <w:sz w:val="24"/>
              <w:szCs w:val="24"/>
            </w:rPr>
            <w:t xml:space="preserve">Insira o </w:t>
          </w:r>
          <w:r>
            <w:rPr>
              <w:rStyle w:val="TextodoMarcadordePosio"/>
              <w:sz w:val="24"/>
              <w:szCs w:val="24"/>
            </w:rPr>
            <w:t>n</w:t>
          </w:r>
          <w:r w:rsidRPr="00654DEA">
            <w:rPr>
              <w:rStyle w:val="TextodoMarcadordePosio"/>
              <w:sz w:val="24"/>
              <w:szCs w:val="24"/>
            </w:rPr>
            <w:t>ome da pessoa de contacto na empresa.</w:t>
          </w:r>
        </w:p>
      </w:docPartBody>
    </w:docPart>
    <w:docPart>
      <w:docPartPr>
        <w:name w:val="53D0E1F4FB4D411BA15F7CD688CB93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888A0-BC97-4B9F-87E5-49860498760E}"/>
      </w:docPartPr>
      <w:docPartBody>
        <w:p w:rsidR="00EA6DA4" w:rsidRDefault="00A97229" w:rsidP="00A97229">
          <w:pPr>
            <w:pStyle w:val="53D0E1F4FB4D411BA15F7CD688CB93CD2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04B19C62C2904146A34CD262A7A6E6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2DA409-D77E-449D-ACFB-BBDBE3B8A0E4}"/>
      </w:docPartPr>
      <w:docPartBody>
        <w:p w:rsidR="00EA6DA4" w:rsidRDefault="00A97229" w:rsidP="00A97229">
          <w:pPr>
            <w:pStyle w:val="04B19C62C2904146A34CD262A7A6E67D2"/>
          </w:pPr>
          <w:r w:rsidRPr="00480115">
            <w:rPr>
              <w:rStyle w:val="TextodoMarcadordePosio"/>
              <w:rFonts w:cstheme="minorHAnsi"/>
              <w:sz w:val="24"/>
              <w:szCs w:val="24"/>
            </w:rPr>
            <w:t>Insira a morada da unidade</w:t>
          </w:r>
        </w:p>
      </w:docPartBody>
    </w:docPart>
    <w:docPart>
      <w:docPartPr>
        <w:name w:val="1277C38790DE422D98B55E578864CF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C27A4A-B24E-4AD1-8412-F29C1ECDCCA6}"/>
      </w:docPartPr>
      <w:docPartBody>
        <w:p w:rsidR="00EA6DA4" w:rsidRDefault="00A97229" w:rsidP="00A97229">
          <w:pPr>
            <w:pStyle w:val="1277C38790DE422D98B55E578864CFE52"/>
          </w:pPr>
          <w:r w:rsidRPr="00654DEA">
            <w:rPr>
              <w:rStyle w:val="TextodoMarcadordePosio"/>
              <w:sz w:val="24"/>
              <w:szCs w:val="24"/>
            </w:rPr>
            <w:t>000000000</w:t>
          </w:r>
        </w:p>
      </w:docPartBody>
    </w:docPart>
    <w:docPart>
      <w:docPartPr>
        <w:name w:val="1A17DD72144A4C38AE189CC46596AE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66F5FB-1503-49B9-B8E3-D0D1D98DC420}"/>
      </w:docPartPr>
      <w:docPartBody>
        <w:p w:rsidR="00EA6DA4" w:rsidRDefault="00A97229" w:rsidP="00A97229">
          <w:pPr>
            <w:pStyle w:val="1A17DD72144A4C38AE189CC46596AE4D2"/>
          </w:pPr>
          <w:r w:rsidRPr="00480115">
            <w:rPr>
              <w:rStyle w:val="TextodoMarcadordePosio"/>
              <w:rFonts w:cstheme="minorHAnsi"/>
              <w:sz w:val="24"/>
              <w:szCs w:val="24"/>
            </w:rPr>
            <w:t>0000-000</w:t>
          </w:r>
        </w:p>
      </w:docPartBody>
    </w:docPart>
    <w:docPart>
      <w:docPartPr>
        <w:name w:val="307AD02AECC546FFB41CE467B9EEBD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F95CAA-56F6-431F-8EC3-DB9A09F2DCB2}"/>
      </w:docPartPr>
      <w:docPartBody>
        <w:p w:rsidR="00EA6DA4" w:rsidRDefault="00A97229" w:rsidP="00A97229">
          <w:pPr>
            <w:pStyle w:val="307AD02AECC546FFB41CE467B9EEBDCA2"/>
          </w:pPr>
          <w:r w:rsidRPr="00480115">
            <w:rPr>
              <w:rStyle w:val="TextodoMarcadordePosio"/>
              <w:rFonts w:cstheme="minorHAnsi"/>
              <w:sz w:val="24"/>
              <w:szCs w:val="24"/>
            </w:rPr>
            <w:t>localidade</w:t>
          </w:r>
        </w:p>
      </w:docPartBody>
    </w:docPart>
    <w:docPart>
      <w:docPartPr>
        <w:name w:val="58DA68A76ED34779BD73D56525AF1C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2AA0A0-7C1D-4327-B653-99378A33C2E2}"/>
      </w:docPartPr>
      <w:docPartBody>
        <w:p w:rsidR="00EA6DA4" w:rsidRDefault="00A97229" w:rsidP="00A97229">
          <w:pPr>
            <w:pStyle w:val="58DA68A76ED34779BD73D56525AF1CC12"/>
          </w:pPr>
          <w:r w:rsidRPr="00480115">
            <w:rPr>
              <w:rFonts w:cstheme="minorHAnsi"/>
              <w:sz w:val="24"/>
              <w:szCs w:val="24"/>
            </w:rPr>
            <w:t>Sim/não</w:t>
          </w:r>
        </w:p>
      </w:docPartBody>
    </w:docPart>
    <w:docPart>
      <w:docPartPr>
        <w:name w:val="725353E06BB1415F9C52849F5E1B28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FC99C1-C5AB-49E0-AE7A-914932381A0C}"/>
      </w:docPartPr>
      <w:docPartBody>
        <w:p w:rsidR="00EA6DA4" w:rsidRDefault="00A97229" w:rsidP="00A97229">
          <w:pPr>
            <w:pStyle w:val="725353E06BB1415F9C52849F5E1B28FC2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Inserir dias da semana</w:t>
          </w:r>
        </w:p>
      </w:docPartBody>
    </w:docPart>
    <w:docPart>
      <w:docPartPr>
        <w:name w:val="5B4B890FE180457EB8E380CC1697EB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37C7D8-CA28-419D-879C-0E9AAF9309C3}"/>
      </w:docPartPr>
      <w:docPartBody>
        <w:p w:rsidR="00EA6DA4" w:rsidRDefault="00A97229" w:rsidP="00A97229">
          <w:pPr>
            <w:pStyle w:val="5B4B890FE180457EB8E380CC1697EBA92"/>
          </w:pPr>
          <w:r w:rsidRPr="00480115">
            <w:rPr>
              <w:rStyle w:val="TextodoMarcadordePosio"/>
              <w:rFonts w:cstheme="minorHAnsi"/>
              <w:sz w:val="24"/>
              <w:szCs w:val="24"/>
            </w:rPr>
            <w:t xml:space="preserve">nº de </w:t>
          </w:r>
          <w:r>
            <w:rPr>
              <w:rStyle w:val="TextodoMarcadordePosio"/>
              <w:rFonts w:cstheme="minorHAnsi"/>
              <w:sz w:val="24"/>
              <w:szCs w:val="24"/>
            </w:rPr>
            <w:t>suínos abatidos/ano</w:t>
          </w:r>
        </w:p>
      </w:docPartBody>
    </w:docPart>
    <w:docPart>
      <w:docPartPr>
        <w:name w:val="ACB6BA063E004D27840BFDE5B367FD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8C7BAA-F34D-40FD-A492-5BA72A7B956B}"/>
      </w:docPartPr>
      <w:docPartBody>
        <w:p w:rsidR="00EA6DA4" w:rsidRDefault="00A97229" w:rsidP="00A97229">
          <w:pPr>
            <w:pStyle w:val="ACB6BA063E004D27840BFDE5B367FD472"/>
          </w:pPr>
          <w:r w:rsidRPr="00654DEA">
            <w:rPr>
              <w:rStyle w:val="TextodoMarcadordePosio"/>
              <w:sz w:val="24"/>
              <w:szCs w:val="24"/>
            </w:rPr>
            <w:t>000000000</w:t>
          </w:r>
        </w:p>
      </w:docPartBody>
    </w:docPart>
    <w:docPart>
      <w:docPartPr>
        <w:name w:val="04CCF69E48DE4EB2BA8CF4CF68D00E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C3061-9BB0-424C-BE33-47AD523F7E0F}"/>
      </w:docPartPr>
      <w:docPartBody>
        <w:p w:rsidR="00EA6DA4" w:rsidRDefault="00A97229" w:rsidP="00A97229">
          <w:pPr>
            <w:pStyle w:val="04CCF69E48DE4EB2BA8CF4CF68D00E5F2"/>
          </w:pPr>
          <w:r w:rsidRPr="00B75BB5">
            <w:rPr>
              <w:color w:val="808080" w:themeColor="background1" w:themeShade="80"/>
              <w:sz w:val="24"/>
              <w:szCs w:val="24"/>
            </w:rPr>
            <w:t>i</w:t>
          </w:r>
          <w:r w:rsidRPr="00B75BB5">
            <w:rPr>
              <w:color w:val="808080" w:themeColor="background1" w:themeShade="80"/>
            </w:rPr>
            <w:t xml:space="preserve">nsira o </w:t>
          </w:r>
          <w:r w:rsidRPr="00B75BB5">
            <w:rPr>
              <w:rStyle w:val="TextodoMarcadordePosio"/>
              <w:color w:val="808080" w:themeColor="background1" w:themeShade="80"/>
              <w:sz w:val="24"/>
              <w:szCs w:val="24"/>
            </w:rPr>
            <w:t xml:space="preserve">email </w:t>
          </w:r>
          <w:r>
            <w:rPr>
              <w:rStyle w:val="TextodoMarcadordePosio"/>
              <w:sz w:val="24"/>
              <w:szCs w:val="24"/>
            </w:rPr>
            <w:t>da pessoa de contacto</w:t>
          </w:r>
        </w:p>
      </w:docPartBody>
    </w:docPart>
    <w:docPart>
      <w:docPartPr>
        <w:name w:val="0F3DAA3A91934D65BC710BEC7C0BFC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2BF1C7-ADE7-43CE-9CF7-0FC8146E0BCC}"/>
      </w:docPartPr>
      <w:docPartBody>
        <w:p w:rsidR="00EA6DA4" w:rsidRDefault="00A97229" w:rsidP="00A97229">
          <w:pPr>
            <w:pStyle w:val="0F3DAA3A91934D65BC710BEC7C0BFCAD2"/>
          </w:pPr>
          <w:r w:rsidRPr="00654DEA">
            <w:rPr>
              <w:rStyle w:val="TextodoMarcadordePosio"/>
              <w:sz w:val="24"/>
              <w:szCs w:val="24"/>
            </w:rPr>
            <w:t>000000000</w:t>
          </w:r>
        </w:p>
      </w:docPartBody>
    </w:docPart>
    <w:docPart>
      <w:docPartPr>
        <w:name w:val="F29DC6AB08674AE0868DB73AD82BE0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2FF563-3B64-4F56-8D5E-E41445CD3DFB}"/>
      </w:docPartPr>
      <w:docPartBody>
        <w:p w:rsidR="00EA6DA4" w:rsidRDefault="00A97229" w:rsidP="00A97229">
          <w:pPr>
            <w:pStyle w:val="F29DC6AB08674AE0868DB73AD82BE07C2"/>
          </w:pPr>
          <w:r w:rsidRPr="00480115">
            <w:rPr>
              <w:rStyle w:val="TextodoMarcadordePosio"/>
              <w:rFonts w:cstheme="minorHAnsi"/>
              <w:sz w:val="24"/>
              <w:szCs w:val="24"/>
            </w:rPr>
            <w:t xml:space="preserve">nº de </w:t>
          </w:r>
          <w:r>
            <w:rPr>
              <w:rStyle w:val="TextodoMarcadordePosio"/>
              <w:rFonts w:cstheme="minorHAnsi"/>
              <w:sz w:val="24"/>
              <w:szCs w:val="24"/>
            </w:rPr>
            <w:t>trabalhadores</w:t>
          </w:r>
        </w:p>
      </w:docPartBody>
    </w:docPart>
    <w:docPart>
      <w:docPartPr>
        <w:name w:val="CE9DB36F44374DC4BF10DAE85591B0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A83B54-5BD7-430B-B3D0-1D66A3D8A467}"/>
      </w:docPartPr>
      <w:docPartBody>
        <w:p w:rsidR="00EA6DA4" w:rsidRDefault="00A97229" w:rsidP="00A97229">
          <w:pPr>
            <w:pStyle w:val="CE9DB36F44374DC4BF10DAE85591B00A2"/>
          </w:pPr>
          <w:r w:rsidRPr="00B75BB5">
            <w:rPr>
              <w:rFonts w:cstheme="minorHAnsi"/>
              <w:color w:val="808080" w:themeColor="background1" w:themeShade="80"/>
              <w:sz w:val="24"/>
              <w:szCs w:val="24"/>
            </w:rPr>
            <w:t>RBEA</w:t>
          </w:r>
        </w:p>
      </w:docPartBody>
    </w:docPart>
    <w:docPart>
      <w:docPartPr>
        <w:name w:val="F2CBF5A1BA134B078B214CADB62DB5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6387D0-4060-4506-BFEC-3614209041D4}"/>
      </w:docPartPr>
      <w:docPartBody>
        <w:p w:rsidR="00EA6DA4" w:rsidRDefault="00A97229" w:rsidP="00A97229">
          <w:pPr>
            <w:pStyle w:val="F2CBF5A1BA134B078B214CADB62DB52E2"/>
          </w:pPr>
          <w:r w:rsidRPr="00DC5656">
            <w:rPr>
              <w:rFonts w:cstheme="minorHAnsi"/>
              <w:color w:val="808080" w:themeColor="background1" w:themeShade="80"/>
              <w:sz w:val="24"/>
              <w:szCs w:val="24"/>
            </w:rPr>
            <w:t xml:space="preserve">nº </w:t>
          </w:r>
          <w:r w:rsidRPr="00DC5656">
            <w:rPr>
              <w:rStyle w:val="TextodoMarcadordePosio"/>
              <w:color w:val="808080" w:themeColor="background1" w:themeShade="80"/>
            </w:rPr>
            <w:t>segundos</w:t>
          </w:r>
        </w:p>
      </w:docPartBody>
    </w:docPart>
    <w:docPart>
      <w:docPartPr>
        <w:name w:val="B80F6D08980043CFADD504E0973BAC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0F931-EEE5-4E01-AB09-8289FC92A1C5}"/>
      </w:docPartPr>
      <w:docPartBody>
        <w:p w:rsidR="00EA6DA4" w:rsidRDefault="00A97229" w:rsidP="00A97229">
          <w:pPr>
            <w:pStyle w:val="B80F6D08980043CFADD504E0973BACA02"/>
          </w:pPr>
          <w:r w:rsidRPr="009B31B6">
            <w:rPr>
              <w:rStyle w:val="TextodoMarcadordePosio"/>
              <w:sz w:val="24"/>
              <w:szCs w:val="24"/>
            </w:rPr>
            <w:t>atordoamento</w:t>
          </w:r>
        </w:p>
      </w:docPartBody>
    </w:docPart>
    <w:docPart>
      <w:docPartPr>
        <w:name w:val="C014CC7A3A394AB996E57CD7228EC7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944A27-0E6D-4DF2-87F9-4885E2E4332F}"/>
      </w:docPartPr>
      <w:docPartBody>
        <w:p w:rsidR="00EA6DA4" w:rsidRDefault="00A97229" w:rsidP="00A97229">
          <w:pPr>
            <w:pStyle w:val="C014CC7A3A394AB996E57CD7228EC7452"/>
          </w:pPr>
          <w:r w:rsidRPr="009B31B6">
            <w:rPr>
              <w:rStyle w:val="TextodoMarcadordePosio"/>
              <w:sz w:val="24"/>
              <w:szCs w:val="24"/>
            </w:rPr>
            <w:t>Tipo de atordoamento</w:t>
          </w:r>
        </w:p>
      </w:docPartBody>
    </w:docPart>
    <w:docPart>
      <w:docPartPr>
        <w:name w:val="2924A815C8DD40C88007F988415C3E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5DBB20-DA27-41ED-A6D7-9A2C47DAF90E}"/>
      </w:docPartPr>
      <w:docPartBody>
        <w:p w:rsidR="00EA6DA4" w:rsidRDefault="00A97229" w:rsidP="00A97229">
          <w:pPr>
            <w:pStyle w:val="2924A815C8DD40C88007F988415C3E6A2"/>
          </w:pPr>
          <w:r w:rsidRPr="009B31B6">
            <w:rPr>
              <w:rStyle w:val="TextodoMarcadordePosio"/>
              <w:sz w:val="24"/>
              <w:szCs w:val="24"/>
            </w:rPr>
            <w:t>suspensão.</w:t>
          </w:r>
        </w:p>
      </w:docPartBody>
    </w:docPart>
    <w:docPart>
      <w:docPartPr>
        <w:name w:val="50848C164ECB4191B95E813E9E3EF6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8B51B3-6681-49F2-860D-03A989DAC102}"/>
      </w:docPartPr>
      <w:docPartBody>
        <w:p w:rsidR="00EA6DA4" w:rsidRDefault="00A97229" w:rsidP="00A97229">
          <w:pPr>
            <w:pStyle w:val="50848C164ECB4191B95E813E9E3EF6B02"/>
          </w:pPr>
          <w:r w:rsidRPr="009B31B6">
            <w:rPr>
              <w:rFonts w:cstheme="minorHAnsi"/>
              <w:color w:val="808080" w:themeColor="background1" w:themeShade="80"/>
              <w:sz w:val="24"/>
              <w:szCs w:val="24"/>
            </w:rPr>
            <w:t>Sa</w:t>
          </w:r>
          <w:r>
            <w:rPr>
              <w:rFonts w:cstheme="minorHAnsi"/>
              <w:color w:val="808080" w:themeColor="background1" w:themeShade="80"/>
              <w:sz w:val="24"/>
              <w:szCs w:val="24"/>
            </w:rPr>
            <w:t>n</w:t>
          </w:r>
          <w:r w:rsidRPr="009B31B6">
            <w:rPr>
              <w:rFonts w:cstheme="minorHAnsi"/>
              <w:color w:val="808080" w:themeColor="background1" w:themeShade="80"/>
              <w:sz w:val="24"/>
              <w:szCs w:val="24"/>
            </w:rPr>
            <w:t>gria</w:t>
          </w:r>
        </w:p>
      </w:docPartBody>
    </w:docPart>
    <w:docPart>
      <w:docPartPr>
        <w:name w:val="BF34C0C1D552473FB06DBA35DDE685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B676E5-1347-425C-9ABD-31D9F515B3C4}"/>
      </w:docPartPr>
      <w:docPartBody>
        <w:p w:rsidR="00EA6DA4" w:rsidRDefault="00A97229" w:rsidP="00A97229">
          <w:pPr>
            <w:pStyle w:val="BF34C0C1D552473FB06DBA35DDE685FB2"/>
          </w:pPr>
          <w:r>
            <w:rPr>
              <w:rStyle w:val="TextodoMarcadordePosio"/>
            </w:rPr>
            <w:t>Classificação</w:t>
          </w:r>
        </w:p>
      </w:docPartBody>
    </w:docPart>
    <w:docPart>
      <w:docPartPr>
        <w:name w:val="B3F47FD188334A99B80B4EEB315063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2AC2E5-93EF-4732-92C8-72ED90D149FC}"/>
      </w:docPartPr>
      <w:docPartBody>
        <w:p w:rsidR="00A97229" w:rsidRDefault="00A97229" w:rsidP="00A97229">
          <w:pPr>
            <w:pStyle w:val="B3F47FD188334A99B80B4EEB315063812"/>
          </w:pPr>
          <w:r>
            <w:rPr>
              <w:rStyle w:val="TextodoMarcadordePosio"/>
            </w:rPr>
            <w:t>NCV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8FE"/>
    <w:rsid w:val="00180AF7"/>
    <w:rsid w:val="007A4563"/>
    <w:rsid w:val="0088560E"/>
    <w:rsid w:val="009608FE"/>
    <w:rsid w:val="00A97229"/>
    <w:rsid w:val="00B84ED4"/>
    <w:rsid w:val="00EA6DA4"/>
    <w:rsid w:val="00F6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ter"/>
    <w:uiPriority w:val="9"/>
    <w:unhideWhenUsed/>
    <w:qFormat/>
    <w:rsid w:val="009608FE"/>
    <w:pPr>
      <w:keepNext/>
      <w:keepLines/>
      <w:spacing w:before="160" w:after="120" w:line="240" w:lineRule="auto"/>
      <w:outlineLvl w:val="1"/>
    </w:pPr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paragraph" w:styleId="Ttulo5">
    <w:name w:val="heading 5"/>
    <w:basedOn w:val="Normal"/>
    <w:next w:val="Normal"/>
    <w:link w:val="Ttulo5Carter"/>
    <w:autoRedefine/>
    <w:uiPriority w:val="9"/>
    <w:unhideWhenUsed/>
    <w:qFormat/>
    <w:rsid w:val="00EA6DA4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color w:val="E03E52"/>
      <w:sz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A97229"/>
    <w:rPr>
      <w:color w:val="80808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608FE"/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EA6DA4"/>
    <w:rPr>
      <w:rFonts w:asciiTheme="majorHAnsi" w:eastAsiaTheme="majorEastAsia" w:hAnsiTheme="majorHAnsi" w:cstheme="majorBidi"/>
      <w:color w:val="E03E52"/>
      <w:sz w:val="24"/>
      <w:lang w:eastAsia="en-US"/>
    </w:rPr>
  </w:style>
  <w:style w:type="paragraph" w:customStyle="1" w:styleId="B6B5DE5B1277449D9CA870FCBCD246B11">
    <w:name w:val="B6B5DE5B1277449D9CA870FCBCD246B11"/>
    <w:rsid w:val="00A97229"/>
    <w:rPr>
      <w:rFonts w:eastAsiaTheme="minorHAnsi"/>
      <w:lang w:eastAsia="en-US"/>
    </w:rPr>
  </w:style>
  <w:style w:type="paragraph" w:customStyle="1" w:styleId="B6B5DE5B1277449D9CA870FCBCD246B1">
    <w:name w:val="B6B5DE5B1277449D9CA870FCBCD246B1"/>
    <w:rsid w:val="0088560E"/>
    <w:rPr>
      <w:rFonts w:eastAsiaTheme="minorHAnsi"/>
      <w:lang w:eastAsia="en-US"/>
    </w:rPr>
  </w:style>
  <w:style w:type="paragraph" w:customStyle="1" w:styleId="B70B2BA9FDB943F1BEBAC0AE0F6F0023">
    <w:name w:val="B70B2BA9FDB943F1BEBAC0AE0F6F0023"/>
    <w:rsid w:val="0088560E"/>
    <w:rPr>
      <w:rFonts w:eastAsiaTheme="minorHAnsi"/>
      <w:lang w:eastAsia="en-US"/>
    </w:rPr>
  </w:style>
  <w:style w:type="paragraph" w:customStyle="1" w:styleId="50D1A78F403A4A5F874255EEDC23A3B5">
    <w:name w:val="50D1A78F403A4A5F874255EEDC23A3B5"/>
    <w:rsid w:val="0088560E"/>
    <w:rPr>
      <w:rFonts w:eastAsiaTheme="minorHAnsi"/>
      <w:lang w:eastAsia="en-US"/>
    </w:rPr>
  </w:style>
  <w:style w:type="paragraph" w:customStyle="1" w:styleId="71564D3EA0B346F2A3CF05C7DF71B803">
    <w:name w:val="71564D3EA0B346F2A3CF05C7DF71B803"/>
    <w:rsid w:val="0088560E"/>
    <w:rPr>
      <w:rFonts w:eastAsiaTheme="minorHAnsi"/>
      <w:lang w:eastAsia="en-US"/>
    </w:rPr>
  </w:style>
  <w:style w:type="paragraph" w:customStyle="1" w:styleId="7F36AAB72E8246FAB128D5B3E2EC696C">
    <w:name w:val="7F36AAB72E8246FAB128D5B3E2EC696C"/>
    <w:rsid w:val="0088560E"/>
    <w:rPr>
      <w:rFonts w:eastAsiaTheme="minorHAnsi"/>
      <w:lang w:eastAsia="en-US"/>
    </w:rPr>
  </w:style>
  <w:style w:type="paragraph" w:customStyle="1" w:styleId="18B499760D3E4C50998CCB37B459D269">
    <w:name w:val="18B499760D3E4C50998CCB37B459D269"/>
    <w:rsid w:val="0088560E"/>
    <w:rPr>
      <w:rFonts w:eastAsiaTheme="minorHAnsi"/>
      <w:lang w:eastAsia="en-US"/>
    </w:rPr>
  </w:style>
  <w:style w:type="paragraph" w:customStyle="1" w:styleId="ACB6BA063E004D27840BFDE5B367FD47">
    <w:name w:val="ACB6BA063E004D27840BFDE5B367FD47"/>
    <w:rsid w:val="0088560E"/>
    <w:rPr>
      <w:rFonts w:eastAsiaTheme="minorHAnsi"/>
      <w:lang w:eastAsia="en-US"/>
    </w:rPr>
  </w:style>
  <w:style w:type="paragraph" w:customStyle="1" w:styleId="41C0FE264BE84E9F94D363EFE5A4E112">
    <w:name w:val="41C0FE264BE84E9F94D363EFE5A4E112"/>
    <w:rsid w:val="0088560E"/>
    <w:rPr>
      <w:rFonts w:eastAsiaTheme="minorHAnsi"/>
      <w:lang w:eastAsia="en-US"/>
    </w:rPr>
  </w:style>
  <w:style w:type="paragraph" w:customStyle="1" w:styleId="27D0A7679A964887A3F0D58619D82475">
    <w:name w:val="27D0A7679A964887A3F0D58619D82475"/>
    <w:rsid w:val="0088560E"/>
    <w:rPr>
      <w:rFonts w:eastAsiaTheme="minorHAnsi"/>
      <w:lang w:eastAsia="en-US"/>
    </w:rPr>
  </w:style>
  <w:style w:type="paragraph" w:customStyle="1" w:styleId="04CCF69E48DE4EB2BA8CF4CF68D00E5F">
    <w:name w:val="04CCF69E48DE4EB2BA8CF4CF68D00E5F"/>
    <w:rsid w:val="0088560E"/>
    <w:rPr>
      <w:rFonts w:eastAsiaTheme="minorHAnsi"/>
      <w:lang w:eastAsia="en-US"/>
    </w:rPr>
  </w:style>
  <w:style w:type="paragraph" w:customStyle="1" w:styleId="0F3DAA3A91934D65BC710BEC7C0BFCAD">
    <w:name w:val="0F3DAA3A91934D65BC710BEC7C0BFCAD"/>
    <w:rsid w:val="0088560E"/>
    <w:rPr>
      <w:rFonts w:eastAsiaTheme="minorHAnsi"/>
      <w:lang w:eastAsia="en-US"/>
    </w:rPr>
  </w:style>
  <w:style w:type="paragraph" w:customStyle="1" w:styleId="53D0E1F4FB4D411BA15F7CD688CB93CD">
    <w:name w:val="53D0E1F4FB4D411BA15F7CD688CB93CD"/>
    <w:rsid w:val="0088560E"/>
    <w:rPr>
      <w:rFonts w:eastAsiaTheme="minorHAnsi"/>
      <w:lang w:eastAsia="en-US"/>
    </w:rPr>
  </w:style>
  <w:style w:type="paragraph" w:customStyle="1" w:styleId="04B19C62C2904146A34CD262A7A6E67D">
    <w:name w:val="04B19C62C2904146A34CD262A7A6E67D"/>
    <w:rsid w:val="0088560E"/>
    <w:rPr>
      <w:rFonts w:eastAsiaTheme="minorHAnsi"/>
      <w:lang w:eastAsia="en-US"/>
    </w:rPr>
  </w:style>
  <w:style w:type="paragraph" w:customStyle="1" w:styleId="1277C38790DE422D98B55E578864CFE5">
    <w:name w:val="1277C38790DE422D98B55E578864CFE5"/>
    <w:rsid w:val="0088560E"/>
    <w:rPr>
      <w:rFonts w:eastAsiaTheme="minorHAnsi"/>
      <w:lang w:eastAsia="en-US"/>
    </w:rPr>
  </w:style>
  <w:style w:type="paragraph" w:customStyle="1" w:styleId="1A17DD72144A4C38AE189CC46596AE4D">
    <w:name w:val="1A17DD72144A4C38AE189CC46596AE4D"/>
    <w:rsid w:val="0088560E"/>
    <w:rPr>
      <w:rFonts w:eastAsiaTheme="minorHAnsi"/>
      <w:lang w:eastAsia="en-US"/>
    </w:rPr>
  </w:style>
  <w:style w:type="paragraph" w:customStyle="1" w:styleId="307AD02AECC546FFB41CE467B9EEBDCA">
    <w:name w:val="307AD02AECC546FFB41CE467B9EEBDCA"/>
    <w:rsid w:val="0088560E"/>
    <w:rPr>
      <w:rFonts w:eastAsiaTheme="minorHAnsi"/>
      <w:lang w:eastAsia="en-US"/>
    </w:rPr>
  </w:style>
  <w:style w:type="paragraph" w:customStyle="1" w:styleId="58DA68A76ED34779BD73D56525AF1CC1">
    <w:name w:val="58DA68A76ED34779BD73D56525AF1CC1"/>
    <w:rsid w:val="0088560E"/>
    <w:rPr>
      <w:rFonts w:eastAsiaTheme="minorHAnsi"/>
      <w:lang w:eastAsia="en-US"/>
    </w:rPr>
  </w:style>
  <w:style w:type="paragraph" w:customStyle="1" w:styleId="725353E06BB1415F9C52849F5E1B28FC">
    <w:name w:val="725353E06BB1415F9C52849F5E1B28FC"/>
    <w:rsid w:val="0088560E"/>
    <w:rPr>
      <w:rFonts w:eastAsiaTheme="minorHAnsi"/>
      <w:lang w:eastAsia="en-US"/>
    </w:rPr>
  </w:style>
  <w:style w:type="paragraph" w:customStyle="1" w:styleId="5B4B890FE180457EB8E380CC1697EBA9">
    <w:name w:val="5B4B890FE180457EB8E380CC1697EBA9"/>
    <w:rsid w:val="0088560E"/>
    <w:rPr>
      <w:rFonts w:eastAsiaTheme="minorHAnsi"/>
      <w:lang w:eastAsia="en-US"/>
    </w:rPr>
  </w:style>
  <w:style w:type="paragraph" w:customStyle="1" w:styleId="F29DC6AB08674AE0868DB73AD82BE07C">
    <w:name w:val="F29DC6AB08674AE0868DB73AD82BE07C"/>
    <w:rsid w:val="0088560E"/>
    <w:rPr>
      <w:rFonts w:eastAsiaTheme="minorHAnsi"/>
      <w:lang w:eastAsia="en-US"/>
    </w:rPr>
  </w:style>
  <w:style w:type="paragraph" w:customStyle="1" w:styleId="CE9DB36F44374DC4BF10DAE85591B00A">
    <w:name w:val="CE9DB36F44374DC4BF10DAE85591B00A"/>
    <w:rsid w:val="0088560E"/>
    <w:rPr>
      <w:rFonts w:eastAsiaTheme="minorHAnsi"/>
      <w:lang w:eastAsia="en-US"/>
    </w:rPr>
  </w:style>
  <w:style w:type="paragraph" w:customStyle="1" w:styleId="C014CC7A3A394AB996E57CD7228EC745">
    <w:name w:val="C014CC7A3A394AB996E57CD7228EC745"/>
    <w:rsid w:val="0088560E"/>
    <w:rPr>
      <w:rFonts w:eastAsiaTheme="minorHAnsi"/>
      <w:lang w:eastAsia="en-US"/>
    </w:rPr>
  </w:style>
  <w:style w:type="paragraph" w:customStyle="1" w:styleId="F2CBF5A1BA134B078B214CADB62DB52E">
    <w:name w:val="F2CBF5A1BA134B078B214CADB62DB52E"/>
    <w:rsid w:val="0088560E"/>
    <w:rPr>
      <w:rFonts w:eastAsiaTheme="minorHAnsi"/>
      <w:lang w:eastAsia="en-US"/>
    </w:rPr>
  </w:style>
  <w:style w:type="paragraph" w:customStyle="1" w:styleId="B80F6D08980043CFADD504E0973BACA0">
    <w:name w:val="B80F6D08980043CFADD504E0973BACA0"/>
    <w:rsid w:val="0088560E"/>
    <w:rPr>
      <w:rFonts w:eastAsiaTheme="minorHAnsi"/>
      <w:lang w:eastAsia="en-US"/>
    </w:rPr>
  </w:style>
  <w:style w:type="paragraph" w:customStyle="1" w:styleId="2924A815C8DD40C88007F988415C3E6A">
    <w:name w:val="2924A815C8DD40C88007F988415C3E6A"/>
    <w:rsid w:val="0088560E"/>
    <w:rPr>
      <w:rFonts w:eastAsiaTheme="minorHAnsi"/>
      <w:lang w:eastAsia="en-US"/>
    </w:rPr>
  </w:style>
  <w:style w:type="paragraph" w:customStyle="1" w:styleId="50848C164ECB4191B95E813E9E3EF6B0">
    <w:name w:val="50848C164ECB4191B95E813E9E3EF6B0"/>
    <w:rsid w:val="0088560E"/>
    <w:rPr>
      <w:rFonts w:eastAsiaTheme="minorHAnsi"/>
      <w:lang w:eastAsia="en-US"/>
    </w:rPr>
  </w:style>
  <w:style w:type="paragraph" w:customStyle="1" w:styleId="BF34C0C1D552473FB06DBA35DDE685FB">
    <w:name w:val="BF34C0C1D552473FB06DBA35DDE685FB"/>
    <w:rsid w:val="0088560E"/>
    <w:rPr>
      <w:rFonts w:eastAsiaTheme="minorHAnsi"/>
      <w:lang w:eastAsia="en-US"/>
    </w:rPr>
  </w:style>
  <w:style w:type="paragraph" w:customStyle="1" w:styleId="B3F47FD188334A99B80B4EEB315063811">
    <w:name w:val="B3F47FD188334A99B80B4EEB315063811"/>
    <w:rsid w:val="0088560E"/>
    <w:rPr>
      <w:rFonts w:eastAsiaTheme="minorHAnsi"/>
      <w:lang w:eastAsia="en-US"/>
    </w:rPr>
  </w:style>
  <w:style w:type="paragraph" w:customStyle="1" w:styleId="B70B2BA9FDB943F1BEBAC0AE0F6F00231">
    <w:name w:val="B70B2BA9FDB943F1BEBAC0AE0F6F00231"/>
    <w:rsid w:val="00A97229"/>
    <w:rPr>
      <w:rFonts w:eastAsiaTheme="minorHAnsi"/>
      <w:lang w:eastAsia="en-US"/>
    </w:rPr>
  </w:style>
  <w:style w:type="paragraph" w:customStyle="1" w:styleId="50D1A78F403A4A5F874255EEDC23A3B51">
    <w:name w:val="50D1A78F403A4A5F874255EEDC23A3B51"/>
    <w:rsid w:val="00A97229"/>
    <w:rPr>
      <w:rFonts w:eastAsiaTheme="minorHAnsi"/>
      <w:lang w:eastAsia="en-US"/>
    </w:rPr>
  </w:style>
  <w:style w:type="paragraph" w:customStyle="1" w:styleId="71564D3EA0B346F2A3CF05C7DF71B8031">
    <w:name w:val="71564D3EA0B346F2A3CF05C7DF71B8031"/>
    <w:rsid w:val="00A97229"/>
    <w:rPr>
      <w:rFonts w:eastAsiaTheme="minorHAnsi"/>
      <w:lang w:eastAsia="en-US"/>
    </w:rPr>
  </w:style>
  <w:style w:type="paragraph" w:customStyle="1" w:styleId="7F36AAB72E8246FAB128D5B3E2EC696C1">
    <w:name w:val="7F36AAB72E8246FAB128D5B3E2EC696C1"/>
    <w:rsid w:val="00A97229"/>
    <w:rPr>
      <w:rFonts w:eastAsiaTheme="minorHAnsi"/>
      <w:lang w:eastAsia="en-US"/>
    </w:rPr>
  </w:style>
  <w:style w:type="paragraph" w:customStyle="1" w:styleId="18B499760D3E4C50998CCB37B459D2691">
    <w:name w:val="18B499760D3E4C50998CCB37B459D2691"/>
    <w:rsid w:val="00A97229"/>
    <w:rPr>
      <w:rFonts w:eastAsiaTheme="minorHAnsi"/>
      <w:lang w:eastAsia="en-US"/>
    </w:rPr>
  </w:style>
  <w:style w:type="paragraph" w:customStyle="1" w:styleId="ACB6BA063E004D27840BFDE5B367FD471">
    <w:name w:val="ACB6BA063E004D27840BFDE5B367FD471"/>
    <w:rsid w:val="00A97229"/>
    <w:rPr>
      <w:rFonts w:eastAsiaTheme="minorHAnsi"/>
      <w:lang w:eastAsia="en-US"/>
    </w:rPr>
  </w:style>
  <w:style w:type="paragraph" w:customStyle="1" w:styleId="41C0FE264BE84E9F94D363EFE5A4E1121">
    <w:name w:val="41C0FE264BE84E9F94D363EFE5A4E1121"/>
    <w:rsid w:val="00A97229"/>
    <w:rPr>
      <w:rFonts w:eastAsiaTheme="minorHAnsi"/>
      <w:lang w:eastAsia="en-US"/>
    </w:rPr>
  </w:style>
  <w:style w:type="paragraph" w:customStyle="1" w:styleId="27D0A7679A964887A3F0D58619D824751">
    <w:name w:val="27D0A7679A964887A3F0D58619D824751"/>
    <w:rsid w:val="00A97229"/>
    <w:rPr>
      <w:rFonts w:eastAsiaTheme="minorHAnsi"/>
      <w:lang w:eastAsia="en-US"/>
    </w:rPr>
  </w:style>
  <w:style w:type="paragraph" w:customStyle="1" w:styleId="04CCF69E48DE4EB2BA8CF4CF68D00E5F1">
    <w:name w:val="04CCF69E48DE4EB2BA8CF4CF68D00E5F1"/>
    <w:rsid w:val="00A97229"/>
    <w:rPr>
      <w:rFonts w:eastAsiaTheme="minorHAnsi"/>
      <w:lang w:eastAsia="en-US"/>
    </w:rPr>
  </w:style>
  <w:style w:type="paragraph" w:customStyle="1" w:styleId="0F3DAA3A91934D65BC710BEC7C0BFCAD1">
    <w:name w:val="0F3DAA3A91934D65BC710BEC7C0BFCAD1"/>
    <w:rsid w:val="00A97229"/>
    <w:rPr>
      <w:rFonts w:eastAsiaTheme="minorHAnsi"/>
      <w:lang w:eastAsia="en-US"/>
    </w:rPr>
  </w:style>
  <w:style w:type="paragraph" w:customStyle="1" w:styleId="53D0E1F4FB4D411BA15F7CD688CB93CD1">
    <w:name w:val="53D0E1F4FB4D411BA15F7CD688CB93CD1"/>
    <w:rsid w:val="00A97229"/>
    <w:rPr>
      <w:rFonts w:eastAsiaTheme="minorHAnsi"/>
      <w:lang w:eastAsia="en-US"/>
    </w:rPr>
  </w:style>
  <w:style w:type="paragraph" w:customStyle="1" w:styleId="04B19C62C2904146A34CD262A7A6E67D1">
    <w:name w:val="04B19C62C2904146A34CD262A7A6E67D1"/>
    <w:rsid w:val="00A97229"/>
    <w:rPr>
      <w:rFonts w:eastAsiaTheme="minorHAnsi"/>
      <w:lang w:eastAsia="en-US"/>
    </w:rPr>
  </w:style>
  <w:style w:type="paragraph" w:customStyle="1" w:styleId="1277C38790DE422D98B55E578864CFE51">
    <w:name w:val="1277C38790DE422D98B55E578864CFE51"/>
    <w:rsid w:val="00A97229"/>
    <w:rPr>
      <w:rFonts w:eastAsiaTheme="minorHAnsi"/>
      <w:lang w:eastAsia="en-US"/>
    </w:rPr>
  </w:style>
  <w:style w:type="paragraph" w:customStyle="1" w:styleId="1A17DD72144A4C38AE189CC46596AE4D1">
    <w:name w:val="1A17DD72144A4C38AE189CC46596AE4D1"/>
    <w:rsid w:val="00A97229"/>
    <w:rPr>
      <w:rFonts w:eastAsiaTheme="minorHAnsi"/>
      <w:lang w:eastAsia="en-US"/>
    </w:rPr>
  </w:style>
  <w:style w:type="paragraph" w:customStyle="1" w:styleId="307AD02AECC546FFB41CE467B9EEBDCA1">
    <w:name w:val="307AD02AECC546FFB41CE467B9EEBDCA1"/>
    <w:rsid w:val="00A97229"/>
    <w:rPr>
      <w:rFonts w:eastAsiaTheme="minorHAnsi"/>
      <w:lang w:eastAsia="en-US"/>
    </w:rPr>
  </w:style>
  <w:style w:type="paragraph" w:customStyle="1" w:styleId="58DA68A76ED34779BD73D56525AF1CC11">
    <w:name w:val="58DA68A76ED34779BD73D56525AF1CC11"/>
    <w:rsid w:val="00A97229"/>
    <w:rPr>
      <w:rFonts w:eastAsiaTheme="minorHAnsi"/>
      <w:lang w:eastAsia="en-US"/>
    </w:rPr>
  </w:style>
  <w:style w:type="paragraph" w:customStyle="1" w:styleId="725353E06BB1415F9C52849F5E1B28FC1">
    <w:name w:val="725353E06BB1415F9C52849F5E1B28FC1"/>
    <w:rsid w:val="00A97229"/>
    <w:rPr>
      <w:rFonts w:eastAsiaTheme="minorHAnsi"/>
      <w:lang w:eastAsia="en-US"/>
    </w:rPr>
  </w:style>
  <w:style w:type="paragraph" w:customStyle="1" w:styleId="5B4B890FE180457EB8E380CC1697EBA91">
    <w:name w:val="5B4B890FE180457EB8E380CC1697EBA91"/>
    <w:rsid w:val="00A97229"/>
    <w:rPr>
      <w:rFonts w:eastAsiaTheme="minorHAnsi"/>
      <w:lang w:eastAsia="en-US"/>
    </w:rPr>
  </w:style>
  <w:style w:type="paragraph" w:customStyle="1" w:styleId="F29DC6AB08674AE0868DB73AD82BE07C1">
    <w:name w:val="F29DC6AB08674AE0868DB73AD82BE07C1"/>
    <w:rsid w:val="00A97229"/>
    <w:rPr>
      <w:rFonts w:eastAsiaTheme="minorHAnsi"/>
      <w:lang w:eastAsia="en-US"/>
    </w:rPr>
  </w:style>
  <w:style w:type="paragraph" w:customStyle="1" w:styleId="CE9DB36F44374DC4BF10DAE85591B00A1">
    <w:name w:val="CE9DB36F44374DC4BF10DAE85591B00A1"/>
    <w:rsid w:val="00A97229"/>
    <w:rPr>
      <w:rFonts w:eastAsiaTheme="minorHAnsi"/>
      <w:lang w:eastAsia="en-US"/>
    </w:rPr>
  </w:style>
  <w:style w:type="paragraph" w:customStyle="1" w:styleId="C014CC7A3A394AB996E57CD7228EC7451">
    <w:name w:val="C014CC7A3A394AB996E57CD7228EC7451"/>
    <w:rsid w:val="00A97229"/>
    <w:rPr>
      <w:rFonts w:eastAsiaTheme="minorHAnsi"/>
      <w:lang w:eastAsia="en-US"/>
    </w:rPr>
  </w:style>
  <w:style w:type="paragraph" w:customStyle="1" w:styleId="F2CBF5A1BA134B078B214CADB62DB52E1">
    <w:name w:val="F2CBF5A1BA134B078B214CADB62DB52E1"/>
    <w:rsid w:val="00A97229"/>
    <w:rPr>
      <w:rFonts w:eastAsiaTheme="minorHAnsi"/>
      <w:lang w:eastAsia="en-US"/>
    </w:rPr>
  </w:style>
  <w:style w:type="paragraph" w:customStyle="1" w:styleId="B80F6D08980043CFADD504E0973BACA01">
    <w:name w:val="B80F6D08980043CFADD504E0973BACA01"/>
    <w:rsid w:val="00A97229"/>
    <w:rPr>
      <w:rFonts w:eastAsiaTheme="minorHAnsi"/>
      <w:lang w:eastAsia="en-US"/>
    </w:rPr>
  </w:style>
  <w:style w:type="paragraph" w:customStyle="1" w:styleId="2924A815C8DD40C88007F988415C3E6A1">
    <w:name w:val="2924A815C8DD40C88007F988415C3E6A1"/>
    <w:rsid w:val="00A97229"/>
    <w:rPr>
      <w:rFonts w:eastAsiaTheme="minorHAnsi"/>
      <w:lang w:eastAsia="en-US"/>
    </w:rPr>
  </w:style>
  <w:style w:type="paragraph" w:customStyle="1" w:styleId="50848C164ECB4191B95E813E9E3EF6B01">
    <w:name w:val="50848C164ECB4191B95E813E9E3EF6B01"/>
    <w:rsid w:val="00A97229"/>
    <w:rPr>
      <w:rFonts w:eastAsiaTheme="minorHAnsi"/>
      <w:lang w:eastAsia="en-US"/>
    </w:rPr>
  </w:style>
  <w:style w:type="paragraph" w:customStyle="1" w:styleId="BF34C0C1D552473FB06DBA35DDE685FB1">
    <w:name w:val="BF34C0C1D552473FB06DBA35DDE685FB1"/>
    <w:rsid w:val="00A97229"/>
    <w:rPr>
      <w:rFonts w:eastAsiaTheme="minorHAnsi"/>
      <w:lang w:eastAsia="en-US"/>
    </w:rPr>
  </w:style>
  <w:style w:type="paragraph" w:customStyle="1" w:styleId="B3F47FD188334A99B80B4EEB31506381">
    <w:name w:val="B3F47FD188334A99B80B4EEB31506381"/>
    <w:rsid w:val="00A97229"/>
    <w:rPr>
      <w:rFonts w:eastAsiaTheme="minorHAnsi"/>
      <w:lang w:eastAsia="en-US"/>
    </w:rPr>
  </w:style>
  <w:style w:type="paragraph" w:customStyle="1" w:styleId="B6B5DE5B1277449D9CA870FCBCD246B12">
    <w:name w:val="B6B5DE5B1277449D9CA870FCBCD246B12"/>
    <w:rsid w:val="00A97229"/>
    <w:rPr>
      <w:rFonts w:eastAsiaTheme="minorHAnsi"/>
      <w:lang w:eastAsia="en-US"/>
    </w:rPr>
  </w:style>
  <w:style w:type="paragraph" w:customStyle="1" w:styleId="B70B2BA9FDB943F1BEBAC0AE0F6F00232">
    <w:name w:val="B70B2BA9FDB943F1BEBAC0AE0F6F00232"/>
    <w:rsid w:val="00A97229"/>
    <w:rPr>
      <w:rFonts w:eastAsiaTheme="minorHAnsi"/>
      <w:lang w:eastAsia="en-US"/>
    </w:rPr>
  </w:style>
  <w:style w:type="paragraph" w:customStyle="1" w:styleId="50D1A78F403A4A5F874255EEDC23A3B52">
    <w:name w:val="50D1A78F403A4A5F874255EEDC23A3B52"/>
    <w:rsid w:val="00A97229"/>
    <w:rPr>
      <w:rFonts w:eastAsiaTheme="minorHAnsi"/>
      <w:lang w:eastAsia="en-US"/>
    </w:rPr>
  </w:style>
  <w:style w:type="paragraph" w:customStyle="1" w:styleId="71564D3EA0B346F2A3CF05C7DF71B8032">
    <w:name w:val="71564D3EA0B346F2A3CF05C7DF71B8032"/>
    <w:rsid w:val="00A97229"/>
    <w:rPr>
      <w:rFonts w:eastAsiaTheme="minorHAnsi"/>
      <w:lang w:eastAsia="en-US"/>
    </w:rPr>
  </w:style>
  <w:style w:type="paragraph" w:customStyle="1" w:styleId="7F36AAB72E8246FAB128D5B3E2EC696C2">
    <w:name w:val="7F36AAB72E8246FAB128D5B3E2EC696C2"/>
    <w:rsid w:val="00A97229"/>
    <w:rPr>
      <w:rFonts w:eastAsiaTheme="minorHAnsi"/>
      <w:lang w:eastAsia="en-US"/>
    </w:rPr>
  </w:style>
  <w:style w:type="paragraph" w:customStyle="1" w:styleId="18B499760D3E4C50998CCB37B459D2692">
    <w:name w:val="18B499760D3E4C50998CCB37B459D2692"/>
    <w:rsid w:val="00A97229"/>
    <w:rPr>
      <w:rFonts w:eastAsiaTheme="minorHAnsi"/>
      <w:lang w:eastAsia="en-US"/>
    </w:rPr>
  </w:style>
  <w:style w:type="paragraph" w:customStyle="1" w:styleId="ACB6BA063E004D27840BFDE5B367FD472">
    <w:name w:val="ACB6BA063E004D27840BFDE5B367FD472"/>
    <w:rsid w:val="00A97229"/>
    <w:rPr>
      <w:rFonts w:eastAsiaTheme="minorHAnsi"/>
      <w:lang w:eastAsia="en-US"/>
    </w:rPr>
  </w:style>
  <w:style w:type="paragraph" w:customStyle="1" w:styleId="41C0FE264BE84E9F94D363EFE5A4E1122">
    <w:name w:val="41C0FE264BE84E9F94D363EFE5A4E1122"/>
    <w:rsid w:val="00A97229"/>
    <w:rPr>
      <w:rFonts w:eastAsiaTheme="minorHAnsi"/>
      <w:lang w:eastAsia="en-US"/>
    </w:rPr>
  </w:style>
  <w:style w:type="paragraph" w:customStyle="1" w:styleId="27D0A7679A964887A3F0D58619D824752">
    <w:name w:val="27D0A7679A964887A3F0D58619D824752"/>
    <w:rsid w:val="00A97229"/>
    <w:rPr>
      <w:rFonts w:eastAsiaTheme="minorHAnsi"/>
      <w:lang w:eastAsia="en-US"/>
    </w:rPr>
  </w:style>
  <w:style w:type="paragraph" w:customStyle="1" w:styleId="04CCF69E48DE4EB2BA8CF4CF68D00E5F2">
    <w:name w:val="04CCF69E48DE4EB2BA8CF4CF68D00E5F2"/>
    <w:rsid w:val="00A97229"/>
    <w:rPr>
      <w:rFonts w:eastAsiaTheme="minorHAnsi"/>
      <w:lang w:eastAsia="en-US"/>
    </w:rPr>
  </w:style>
  <w:style w:type="paragraph" w:customStyle="1" w:styleId="0F3DAA3A91934D65BC710BEC7C0BFCAD2">
    <w:name w:val="0F3DAA3A91934D65BC710BEC7C0BFCAD2"/>
    <w:rsid w:val="00A97229"/>
    <w:rPr>
      <w:rFonts w:eastAsiaTheme="minorHAnsi"/>
      <w:lang w:eastAsia="en-US"/>
    </w:rPr>
  </w:style>
  <w:style w:type="paragraph" w:customStyle="1" w:styleId="53D0E1F4FB4D411BA15F7CD688CB93CD2">
    <w:name w:val="53D0E1F4FB4D411BA15F7CD688CB93CD2"/>
    <w:rsid w:val="00A97229"/>
    <w:rPr>
      <w:rFonts w:eastAsiaTheme="minorHAnsi"/>
      <w:lang w:eastAsia="en-US"/>
    </w:rPr>
  </w:style>
  <w:style w:type="paragraph" w:customStyle="1" w:styleId="04B19C62C2904146A34CD262A7A6E67D2">
    <w:name w:val="04B19C62C2904146A34CD262A7A6E67D2"/>
    <w:rsid w:val="00A97229"/>
    <w:rPr>
      <w:rFonts w:eastAsiaTheme="minorHAnsi"/>
      <w:lang w:eastAsia="en-US"/>
    </w:rPr>
  </w:style>
  <w:style w:type="paragraph" w:customStyle="1" w:styleId="1277C38790DE422D98B55E578864CFE52">
    <w:name w:val="1277C38790DE422D98B55E578864CFE52"/>
    <w:rsid w:val="00A97229"/>
    <w:rPr>
      <w:rFonts w:eastAsiaTheme="minorHAnsi"/>
      <w:lang w:eastAsia="en-US"/>
    </w:rPr>
  </w:style>
  <w:style w:type="paragraph" w:customStyle="1" w:styleId="1A17DD72144A4C38AE189CC46596AE4D2">
    <w:name w:val="1A17DD72144A4C38AE189CC46596AE4D2"/>
    <w:rsid w:val="00A97229"/>
    <w:rPr>
      <w:rFonts w:eastAsiaTheme="minorHAnsi"/>
      <w:lang w:eastAsia="en-US"/>
    </w:rPr>
  </w:style>
  <w:style w:type="paragraph" w:customStyle="1" w:styleId="307AD02AECC546FFB41CE467B9EEBDCA2">
    <w:name w:val="307AD02AECC546FFB41CE467B9EEBDCA2"/>
    <w:rsid w:val="00A97229"/>
    <w:rPr>
      <w:rFonts w:eastAsiaTheme="minorHAnsi"/>
      <w:lang w:eastAsia="en-US"/>
    </w:rPr>
  </w:style>
  <w:style w:type="paragraph" w:customStyle="1" w:styleId="58DA68A76ED34779BD73D56525AF1CC12">
    <w:name w:val="58DA68A76ED34779BD73D56525AF1CC12"/>
    <w:rsid w:val="00A97229"/>
    <w:rPr>
      <w:rFonts w:eastAsiaTheme="minorHAnsi"/>
      <w:lang w:eastAsia="en-US"/>
    </w:rPr>
  </w:style>
  <w:style w:type="paragraph" w:customStyle="1" w:styleId="725353E06BB1415F9C52849F5E1B28FC2">
    <w:name w:val="725353E06BB1415F9C52849F5E1B28FC2"/>
    <w:rsid w:val="00A97229"/>
    <w:rPr>
      <w:rFonts w:eastAsiaTheme="minorHAnsi"/>
      <w:lang w:eastAsia="en-US"/>
    </w:rPr>
  </w:style>
  <w:style w:type="paragraph" w:customStyle="1" w:styleId="5B4B890FE180457EB8E380CC1697EBA92">
    <w:name w:val="5B4B890FE180457EB8E380CC1697EBA92"/>
    <w:rsid w:val="00A97229"/>
    <w:rPr>
      <w:rFonts w:eastAsiaTheme="minorHAnsi"/>
      <w:lang w:eastAsia="en-US"/>
    </w:rPr>
  </w:style>
  <w:style w:type="paragraph" w:customStyle="1" w:styleId="F29DC6AB08674AE0868DB73AD82BE07C2">
    <w:name w:val="F29DC6AB08674AE0868DB73AD82BE07C2"/>
    <w:rsid w:val="00A97229"/>
    <w:rPr>
      <w:rFonts w:eastAsiaTheme="minorHAnsi"/>
      <w:lang w:eastAsia="en-US"/>
    </w:rPr>
  </w:style>
  <w:style w:type="paragraph" w:customStyle="1" w:styleId="CE9DB36F44374DC4BF10DAE85591B00A2">
    <w:name w:val="CE9DB36F44374DC4BF10DAE85591B00A2"/>
    <w:rsid w:val="00A97229"/>
    <w:rPr>
      <w:rFonts w:eastAsiaTheme="minorHAnsi"/>
      <w:lang w:eastAsia="en-US"/>
    </w:rPr>
  </w:style>
  <w:style w:type="paragraph" w:customStyle="1" w:styleId="C014CC7A3A394AB996E57CD7228EC7452">
    <w:name w:val="C014CC7A3A394AB996E57CD7228EC7452"/>
    <w:rsid w:val="00A97229"/>
    <w:rPr>
      <w:rFonts w:eastAsiaTheme="minorHAnsi"/>
      <w:lang w:eastAsia="en-US"/>
    </w:rPr>
  </w:style>
  <w:style w:type="paragraph" w:customStyle="1" w:styleId="F2CBF5A1BA134B078B214CADB62DB52E2">
    <w:name w:val="F2CBF5A1BA134B078B214CADB62DB52E2"/>
    <w:rsid w:val="00A97229"/>
    <w:rPr>
      <w:rFonts w:eastAsiaTheme="minorHAnsi"/>
      <w:lang w:eastAsia="en-US"/>
    </w:rPr>
  </w:style>
  <w:style w:type="paragraph" w:customStyle="1" w:styleId="B80F6D08980043CFADD504E0973BACA02">
    <w:name w:val="B80F6D08980043CFADD504E0973BACA02"/>
    <w:rsid w:val="00A97229"/>
    <w:rPr>
      <w:rFonts w:eastAsiaTheme="minorHAnsi"/>
      <w:lang w:eastAsia="en-US"/>
    </w:rPr>
  </w:style>
  <w:style w:type="paragraph" w:customStyle="1" w:styleId="2924A815C8DD40C88007F988415C3E6A2">
    <w:name w:val="2924A815C8DD40C88007F988415C3E6A2"/>
    <w:rsid w:val="00A97229"/>
    <w:rPr>
      <w:rFonts w:eastAsiaTheme="minorHAnsi"/>
      <w:lang w:eastAsia="en-US"/>
    </w:rPr>
  </w:style>
  <w:style w:type="paragraph" w:customStyle="1" w:styleId="50848C164ECB4191B95E813E9E3EF6B02">
    <w:name w:val="50848C164ECB4191B95E813E9E3EF6B02"/>
    <w:rsid w:val="00A97229"/>
    <w:rPr>
      <w:rFonts w:eastAsiaTheme="minorHAnsi"/>
      <w:lang w:eastAsia="en-US"/>
    </w:rPr>
  </w:style>
  <w:style w:type="paragraph" w:customStyle="1" w:styleId="BF34C0C1D552473FB06DBA35DDE685FB2">
    <w:name w:val="BF34C0C1D552473FB06DBA35DDE685FB2"/>
    <w:rsid w:val="00A97229"/>
    <w:rPr>
      <w:rFonts w:eastAsiaTheme="minorHAnsi"/>
      <w:lang w:eastAsia="en-US"/>
    </w:rPr>
  </w:style>
  <w:style w:type="paragraph" w:customStyle="1" w:styleId="B3F47FD188334A99B80B4EEB315063812">
    <w:name w:val="B3F47FD188334A99B80B4EEB315063812"/>
    <w:rsid w:val="00A9722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Ficha de caracterização</Template>
  <TotalTime>174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Fonseca | FILPORC</dc:creator>
  <cp:keywords/>
  <dc:description/>
  <cp:lastModifiedBy>Patrícia Fonseca | FILPORC</cp:lastModifiedBy>
  <cp:revision>31</cp:revision>
  <dcterms:created xsi:type="dcterms:W3CDTF">2021-12-13T10:58:00Z</dcterms:created>
  <dcterms:modified xsi:type="dcterms:W3CDTF">2021-12-22T23:28:00Z</dcterms:modified>
</cp:coreProperties>
</file>