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8A2A2" w14:textId="77777777" w:rsidR="00A27674" w:rsidRPr="002D7F5D" w:rsidRDefault="00A27674" w:rsidP="00A27674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2D7F5D">
        <w:rPr>
          <w:b/>
          <w:bCs/>
          <w:sz w:val="44"/>
          <w:szCs w:val="44"/>
        </w:rPr>
        <w:t>Certificação em Bem-estar animal</w:t>
      </w:r>
    </w:p>
    <w:p w14:paraId="5038F8FD" w14:textId="148FA904" w:rsidR="007C101D" w:rsidRDefault="000A0E4E" w:rsidP="00A27674">
      <w:pPr>
        <w:spacing w:after="0" w:line="240" w:lineRule="auto"/>
        <w:jc w:val="center"/>
      </w:pPr>
      <w:r w:rsidRPr="002D7F5D">
        <w:rPr>
          <w:b/>
          <w:bCs/>
          <w:sz w:val="44"/>
          <w:szCs w:val="44"/>
        </w:rPr>
        <w:t xml:space="preserve">Ficha de Manifestação de Interesse e </w:t>
      </w:r>
      <w:r w:rsidR="00A27674" w:rsidRPr="002D7F5D">
        <w:rPr>
          <w:b/>
          <w:bCs/>
          <w:sz w:val="44"/>
          <w:szCs w:val="44"/>
        </w:rPr>
        <w:t>caracterização empresarial</w:t>
      </w:r>
      <w:r w:rsidR="00A27674">
        <w:t>.</w:t>
      </w:r>
    </w:p>
    <w:tbl>
      <w:tblPr>
        <w:tblStyle w:val="TabelacomGrelha"/>
        <w:tblW w:w="10065" w:type="dxa"/>
        <w:tblInd w:w="-856" w:type="dxa"/>
        <w:tblLook w:val="04A0" w:firstRow="1" w:lastRow="0" w:firstColumn="1" w:lastColumn="0" w:noHBand="0" w:noVBand="1"/>
      </w:tblPr>
      <w:tblGrid>
        <w:gridCol w:w="10065"/>
      </w:tblGrid>
      <w:tr w:rsidR="005E7BE5" w14:paraId="42394A0F" w14:textId="77777777" w:rsidTr="000A0E4E">
        <w:trPr>
          <w:trHeight w:val="376"/>
        </w:trPr>
        <w:tc>
          <w:tcPr>
            <w:tcW w:w="10065" w:type="dxa"/>
            <w:shd w:val="clear" w:color="auto" w:fill="E03E52"/>
            <w:vAlign w:val="center"/>
          </w:tcPr>
          <w:p w14:paraId="112E8F39" w14:textId="20901DBF" w:rsidR="005E7BE5" w:rsidRPr="00654DEA" w:rsidRDefault="005E7BE5" w:rsidP="00654DEA">
            <w:pPr>
              <w:rPr>
                <w:b/>
                <w:bCs/>
                <w:sz w:val="28"/>
                <w:szCs w:val="28"/>
                <w:u w:val="single"/>
              </w:rPr>
            </w:pPr>
            <w:r w:rsidRPr="00654DEA">
              <w:rPr>
                <w:b/>
                <w:bCs/>
                <w:sz w:val="28"/>
                <w:szCs w:val="28"/>
                <w:u w:val="single"/>
              </w:rPr>
              <w:t>Identificação</w:t>
            </w:r>
          </w:p>
        </w:tc>
      </w:tr>
      <w:tr w:rsidR="005E7BE5" w:rsidRPr="00D12399" w14:paraId="2E6E317A" w14:textId="77777777" w:rsidTr="005E7BE5">
        <w:tc>
          <w:tcPr>
            <w:tcW w:w="10065" w:type="dxa"/>
          </w:tcPr>
          <w:p w14:paraId="2ADAFED0" w14:textId="53D1F3EA" w:rsidR="005E7BE5" w:rsidRPr="00D12399" w:rsidRDefault="005E7BE5" w:rsidP="005E7BE5">
            <w:pPr>
              <w:rPr>
                <w:b/>
                <w:bCs/>
              </w:rPr>
            </w:pPr>
            <w:r w:rsidRPr="00D12399">
              <w:rPr>
                <w:b/>
                <w:bCs/>
              </w:rPr>
              <w:t>Nome da Empresa</w:t>
            </w:r>
            <w:r w:rsidRPr="00D12399">
              <w:t xml:space="preserve">:  </w:t>
            </w:r>
            <w:sdt>
              <w:sdtPr>
                <w:id w:val="652186278"/>
                <w:placeholder>
                  <w:docPart w:val="B6B5DE5B1277449D9CA870FCBCD246B1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Insira o nome da empresa.</w:t>
                </w:r>
              </w:sdtContent>
            </w:sdt>
          </w:p>
        </w:tc>
      </w:tr>
      <w:tr w:rsidR="005E7BE5" w:rsidRPr="00D12399" w14:paraId="71C6AD93" w14:textId="77777777" w:rsidTr="005E7BE5">
        <w:tc>
          <w:tcPr>
            <w:tcW w:w="10065" w:type="dxa"/>
          </w:tcPr>
          <w:p w14:paraId="546CECD6" w14:textId="64201168" w:rsidR="005E7BE5" w:rsidRPr="00D12399" w:rsidRDefault="005E7BE5" w:rsidP="005E7BE5">
            <w:pPr>
              <w:rPr>
                <w:b/>
                <w:bCs/>
              </w:rPr>
            </w:pPr>
            <w:r w:rsidRPr="00D12399">
              <w:rPr>
                <w:b/>
                <w:bCs/>
              </w:rPr>
              <w:t>Pessoa contacto:</w:t>
            </w:r>
            <w:r w:rsidRPr="00D12399">
              <w:t xml:space="preserve"> </w:t>
            </w:r>
            <w:sdt>
              <w:sdtPr>
                <w:id w:val="1217702433"/>
                <w:placeholder>
                  <w:docPart w:val="D10665502FD3499CB0764D1A3B9E78FD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Insira o Nome da pessoa de contacto na empresa.</w:t>
                </w:r>
              </w:sdtContent>
            </w:sdt>
          </w:p>
        </w:tc>
      </w:tr>
      <w:tr w:rsidR="005E7BE5" w:rsidRPr="00D12399" w14:paraId="3BB33944" w14:textId="77777777" w:rsidTr="005E7BE5">
        <w:tc>
          <w:tcPr>
            <w:tcW w:w="10065" w:type="dxa"/>
          </w:tcPr>
          <w:p w14:paraId="6DFDC674" w14:textId="2EDF3264" w:rsidR="005E7BE5" w:rsidRPr="00D12399" w:rsidRDefault="005E7BE5" w:rsidP="005E7BE5">
            <w:pPr>
              <w:rPr>
                <w:b/>
                <w:bCs/>
              </w:rPr>
            </w:pPr>
            <w:r w:rsidRPr="00D12399">
              <w:rPr>
                <w:b/>
                <w:bCs/>
              </w:rPr>
              <w:t>Morada:</w:t>
            </w:r>
            <w:r w:rsidRPr="00D12399">
              <w:t xml:space="preserve">  </w:t>
            </w:r>
            <w:sdt>
              <w:sdtPr>
                <w:id w:val="101160047"/>
                <w:placeholder>
                  <w:docPart w:val="B70B2BA9FDB943F1BEBAC0AE0F6F0023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Insira a morada da empresa.</w:t>
                </w:r>
              </w:sdtContent>
            </w:sdt>
          </w:p>
        </w:tc>
      </w:tr>
      <w:tr w:rsidR="005E7BE5" w:rsidRPr="00D12399" w14:paraId="14E31384" w14:textId="77777777" w:rsidTr="005E7BE5">
        <w:tc>
          <w:tcPr>
            <w:tcW w:w="10065" w:type="dxa"/>
          </w:tcPr>
          <w:p w14:paraId="65A8B98C" w14:textId="609A3DC6" w:rsidR="005E7BE5" w:rsidRPr="00D12399" w:rsidRDefault="005E7BE5" w:rsidP="005E7BE5">
            <w:pPr>
              <w:rPr>
                <w:b/>
                <w:bCs/>
              </w:rPr>
            </w:pPr>
            <w:r w:rsidRPr="00D12399">
              <w:rPr>
                <w:b/>
                <w:bCs/>
              </w:rPr>
              <w:t>C.P.</w:t>
            </w:r>
            <w:r w:rsidR="00923935" w:rsidRPr="00D12399">
              <w:t xml:space="preserve"> </w:t>
            </w:r>
            <w:sdt>
              <w:sdtPr>
                <w:id w:val="-1157683637"/>
                <w:placeholder>
                  <w:docPart w:val="50D1A78F403A4A5F874255EEDC23A3B5"/>
                </w:placeholder>
                <w:showingPlcHdr/>
                <w:text/>
              </w:sdtPr>
              <w:sdtEndPr/>
              <w:sdtContent>
                <w:r w:rsidR="00923935" w:rsidRPr="00D12399">
                  <w:rPr>
                    <w:rStyle w:val="TextodoMarcadordePosio"/>
                  </w:rPr>
                  <w:t>0000-000</w:t>
                </w:r>
              </w:sdtContent>
            </w:sdt>
            <w:r w:rsidRPr="00D12399">
              <w:rPr>
                <w:b/>
                <w:bCs/>
              </w:rPr>
              <w:t xml:space="preserve">  Localidade:</w:t>
            </w:r>
            <w:r w:rsidRPr="00D12399">
              <w:t xml:space="preserve"> </w:t>
            </w:r>
            <w:sdt>
              <w:sdtPr>
                <w:id w:val="1731258713"/>
                <w:placeholder>
                  <w:docPart w:val="71564D3EA0B346F2A3CF05C7DF71B803"/>
                </w:placeholder>
                <w:showingPlcHdr/>
                <w:text/>
              </w:sdtPr>
              <w:sdtEndPr/>
              <w:sdtContent>
                <w:r w:rsidR="00923935" w:rsidRPr="00D12399">
                  <w:rPr>
                    <w:rStyle w:val="TextodoMarcadordePosio"/>
                  </w:rPr>
                  <w:t>localidade</w:t>
                </w:r>
              </w:sdtContent>
            </w:sdt>
            <w:r w:rsidRPr="00D12399">
              <w:t xml:space="preserve"> </w:t>
            </w:r>
          </w:p>
        </w:tc>
      </w:tr>
      <w:tr w:rsidR="005E7BE5" w:rsidRPr="00D12399" w14:paraId="03D58119" w14:textId="77777777" w:rsidTr="005E7BE5">
        <w:tc>
          <w:tcPr>
            <w:tcW w:w="10065" w:type="dxa"/>
          </w:tcPr>
          <w:p w14:paraId="667078C1" w14:textId="68A6982E" w:rsidR="005E7BE5" w:rsidRPr="00D12399" w:rsidRDefault="005E7BE5" w:rsidP="005E7BE5">
            <w:pPr>
              <w:rPr>
                <w:b/>
                <w:bCs/>
              </w:rPr>
            </w:pPr>
            <w:r w:rsidRPr="00D12399">
              <w:rPr>
                <w:b/>
                <w:bCs/>
              </w:rPr>
              <w:t>Nº Contribuinte:</w:t>
            </w:r>
            <w:r w:rsidRPr="00D12399">
              <w:t xml:space="preserve"> </w:t>
            </w:r>
            <w:sdt>
              <w:sdtPr>
                <w:id w:val="1622799898"/>
                <w:placeholder>
                  <w:docPart w:val="7F36AAB72E8246FAB128D5B3E2EC696C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000000000</w:t>
                </w:r>
              </w:sdtContent>
            </w:sdt>
            <w:r w:rsidRPr="00D12399">
              <w:t xml:space="preserve"> </w:t>
            </w:r>
            <w:r w:rsidRPr="00D12399">
              <w:rPr>
                <w:b/>
                <w:bCs/>
              </w:rPr>
              <w:t>Telemóvel</w:t>
            </w:r>
            <w:r w:rsidRPr="00D12399">
              <w:t xml:space="preserve">: </w:t>
            </w:r>
            <w:sdt>
              <w:sdtPr>
                <w:id w:val="-1076664845"/>
                <w:placeholder>
                  <w:docPart w:val="18B499760D3E4C50998CCB37B459D269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000000000</w:t>
                </w:r>
              </w:sdtContent>
            </w:sdt>
            <w:r w:rsidRPr="00D12399">
              <w:t xml:space="preserve">  </w:t>
            </w:r>
            <w:r w:rsidRPr="00D12399">
              <w:rPr>
                <w:b/>
                <w:bCs/>
              </w:rPr>
              <w:t>Telefone:</w:t>
            </w:r>
            <w:r w:rsidRPr="00D12399">
              <w:t xml:space="preserve">  </w:t>
            </w:r>
            <w:sdt>
              <w:sdtPr>
                <w:id w:val="2019653622"/>
                <w:placeholder>
                  <w:docPart w:val="18B499760D3E4C50998CCB37B459D269"/>
                </w:placeholder>
                <w:showingPlcHdr/>
                <w:text/>
              </w:sdtPr>
              <w:sdtEndPr/>
              <w:sdtContent>
                <w:r w:rsidR="004909D6" w:rsidRPr="00D12399">
                  <w:rPr>
                    <w:rStyle w:val="TextodoMarcadordePosio"/>
                  </w:rPr>
                  <w:t>000000000</w:t>
                </w:r>
              </w:sdtContent>
            </w:sdt>
          </w:p>
        </w:tc>
      </w:tr>
      <w:tr w:rsidR="005E7BE5" w:rsidRPr="00D12399" w14:paraId="42C4742C" w14:textId="77777777" w:rsidTr="005E7BE5">
        <w:tc>
          <w:tcPr>
            <w:tcW w:w="10065" w:type="dxa"/>
          </w:tcPr>
          <w:p w14:paraId="30C64EA9" w14:textId="11C6C9C7" w:rsidR="00E4796A" w:rsidRPr="0056623C" w:rsidRDefault="005E7BE5" w:rsidP="005E7BE5">
            <w:r w:rsidRPr="00D12399">
              <w:rPr>
                <w:b/>
                <w:bCs/>
              </w:rPr>
              <w:t>E-Mail:</w:t>
            </w:r>
            <w:r w:rsidRPr="00D12399">
              <w:t xml:space="preserve">  </w:t>
            </w:r>
            <w:sdt>
              <w:sdtPr>
                <w:id w:val="1748222103"/>
                <w:placeholder>
                  <w:docPart w:val="41C0FE264BE84E9F94D363EFE5A4E112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email</w:t>
                </w:r>
              </w:sdtContent>
            </w:sdt>
            <w:r w:rsidR="008E7E39" w:rsidRPr="00D12399">
              <w:t xml:space="preserve">                                                         </w:t>
            </w:r>
            <w:r w:rsidR="00DB7361" w:rsidRPr="00D12399">
              <w:t xml:space="preserve">           </w:t>
            </w:r>
            <w:r w:rsidR="008E7E39" w:rsidRPr="00D12399">
              <w:t xml:space="preserve">          </w:t>
            </w:r>
            <w:sdt>
              <w:sdtPr>
                <w:id w:val="-1542595189"/>
                <w:placeholder>
                  <w:docPart w:val="6DE15B571A7441A9A2D22C6E95FC5F2F"/>
                </w:placeholder>
                <w:showingPlcHdr/>
                <w:text/>
              </w:sdtPr>
              <w:sdtEndPr/>
              <w:sdtContent>
                <w:r w:rsidR="008E7E39" w:rsidRPr="00D12399">
                  <w:rPr>
                    <w:rStyle w:val="TextodoMarcadordePosio"/>
                  </w:rPr>
                  <w:t>Nº Explorações</w:t>
                </w:r>
              </w:sdtContent>
            </w:sdt>
            <w:r w:rsidR="00795B8D" w:rsidRPr="00D12399">
              <w:rPr>
                <w:b/>
                <w:bCs/>
              </w:rPr>
              <w:t xml:space="preserve"> Explorações aderentes</w:t>
            </w:r>
          </w:p>
        </w:tc>
      </w:tr>
      <w:tr w:rsidR="00751815" w:rsidRPr="00D12399" w14:paraId="058A29D9" w14:textId="77777777" w:rsidTr="005E7BE5">
        <w:tc>
          <w:tcPr>
            <w:tcW w:w="10065" w:type="dxa"/>
          </w:tcPr>
          <w:p w14:paraId="34A3A8A9" w14:textId="1CCBD663" w:rsidR="00751815" w:rsidRPr="00D12399" w:rsidRDefault="004909D6" w:rsidP="005E7BE5">
            <w:pPr>
              <w:rPr>
                <w:b/>
                <w:bCs/>
              </w:rPr>
            </w:pPr>
            <w:r>
              <w:rPr>
                <w:b/>
                <w:bCs/>
              </w:rPr>
              <w:t>É</w:t>
            </w:r>
            <w:r w:rsidR="00814BCD">
              <w:rPr>
                <w:b/>
                <w:bCs/>
              </w:rPr>
              <w:t xml:space="preserve"> s</w:t>
            </w:r>
            <w:r w:rsidR="00CE7A7E">
              <w:rPr>
                <w:b/>
                <w:bCs/>
              </w:rPr>
              <w:t xml:space="preserve">ócio de alguma Associação de </w:t>
            </w:r>
            <w:r w:rsidR="00814BCD">
              <w:rPr>
                <w:b/>
                <w:bCs/>
              </w:rPr>
              <w:t>P</w:t>
            </w:r>
            <w:r w:rsidR="00CE7A7E">
              <w:rPr>
                <w:b/>
                <w:bCs/>
              </w:rPr>
              <w:t>r</w:t>
            </w:r>
            <w:r w:rsidR="00814BCD">
              <w:rPr>
                <w:b/>
                <w:bCs/>
              </w:rPr>
              <w:t>o</w:t>
            </w:r>
            <w:r w:rsidR="00CE7A7E">
              <w:rPr>
                <w:b/>
                <w:bCs/>
              </w:rPr>
              <w:t>dut</w:t>
            </w:r>
            <w:r w:rsidR="00814BCD">
              <w:rPr>
                <w:b/>
                <w:bCs/>
              </w:rPr>
              <w:t>ores</w:t>
            </w:r>
            <w:r>
              <w:rPr>
                <w:b/>
                <w:bCs/>
              </w:rPr>
              <w:t>? I</w:t>
            </w:r>
            <w:r w:rsidR="00814BCD">
              <w:rPr>
                <w:b/>
                <w:bCs/>
              </w:rPr>
              <w:t xml:space="preserve">ndique qual:  </w:t>
            </w:r>
            <w:sdt>
              <w:sdtPr>
                <w:id w:val="1477493149"/>
                <w:placeholder>
                  <w:docPart w:val="F8AF5AF91F0E41099EBCDC45BF178CA1"/>
                </w:placeholder>
                <w:showingPlcHdr/>
                <w:text/>
              </w:sdtPr>
              <w:sdtContent>
                <w:r>
                  <w:rPr>
                    <w:rStyle w:val="TextodoMarcadordePosio"/>
                  </w:rPr>
                  <w:t xml:space="preserve">Nome Associação                                           </w:t>
                </w:r>
              </w:sdtContent>
            </w:sdt>
          </w:p>
        </w:tc>
      </w:tr>
      <w:tr w:rsidR="0056623C" w:rsidRPr="00D12399" w14:paraId="19596F98" w14:textId="77777777" w:rsidTr="005E7BE5">
        <w:tc>
          <w:tcPr>
            <w:tcW w:w="10065" w:type="dxa"/>
          </w:tcPr>
          <w:p w14:paraId="083CA382" w14:textId="5BD58B66" w:rsidR="00795B8D" w:rsidRPr="00D12399" w:rsidRDefault="004909D6" w:rsidP="005E7BE5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88093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B8D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795B8D">
              <w:rPr>
                <w:b/>
                <w:bCs/>
              </w:rPr>
              <w:t xml:space="preserve"> Autorizo acesso aos dados das Declarações de Existências de Suínos</w:t>
            </w:r>
          </w:p>
        </w:tc>
      </w:tr>
      <w:tr w:rsidR="0056623C" w:rsidRPr="00D12399" w14:paraId="577DBEF5" w14:textId="77777777" w:rsidTr="000A0E4E">
        <w:trPr>
          <w:trHeight w:val="404"/>
        </w:trPr>
        <w:tc>
          <w:tcPr>
            <w:tcW w:w="10065" w:type="dxa"/>
            <w:shd w:val="clear" w:color="auto" w:fill="E03E52"/>
            <w:vAlign w:val="center"/>
          </w:tcPr>
          <w:p w14:paraId="05A9A078" w14:textId="236C63AF" w:rsidR="0056623C" w:rsidRPr="00D12399" w:rsidRDefault="0056623C" w:rsidP="0056623C">
            <w:pPr>
              <w:rPr>
                <w:b/>
                <w:bCs/>
                <w:u w:val="single"/>
              </w:rPr>
            </w:pPr>
            <w:r w:rsidRPr="00D12399">
              <w:rPr>
                <w:b/>
                <w:bCs/>
                <w:u w:val="single"/>
              </w:rPr>
              <w:t>Explorações aderentes</w:t>
            </w:r>
          </w:p>
        </w:tc>
      </w:tr>
      <w:tr w:rsidR="0056623C" w:rsidRPr="00D12399" w14:paraId="099DFC33" w14:textId="77777777" w:rsidTr="005E7BE5">
        <w:tc>
          <w:tcPr>
            <w:tcW w:w="10065" w:type="dxa"/>
          </w:tcPr>
          <w:p w14:paraId="6ABDACE0" w14:textId="20AC598B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Marca de Exploração:</w:t>
            </w:r>
            <w:r w:rsidRPr="00D12399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505637826"/>
                <w:placeholder>
                  <w:docPart w:val="F5193063BD7848AD8B3CB1E7BB0FC7F5"/>
                </w:placeholder>
                <w:showingPlcHdr/>
                <w:text/>
              </w:sdtPr>
              <w:sdtEndPr/>
              <w:sdtContent>
                <w:r w:rsidRPr="00D12399">
                  <w:rPr>
                    <w:rFonts w:cstheme="minorHAnsi"/>
                    <w:color w:val="808080" w:themeColor="background1" w:themeShade="80"/>
                  </w:rPr>
                  <w:t>Marca de Exploração</w:t>
                </w:r>
              </w:sdtContent>
            </w:sdt>
          </w:p>
        </w:tc>
      </w:tr>
      <w:tr w:rsidR="0056623C" w:rsidRPr="00D12399" w14:paraId="4C1264FC" w14:textId="77777777" w:rsidTr="005E7BE5">
        <w:tc>
          <w:tcPr>
            <w:tcW w:w="10065" w:type="dxa"/>
          </w:tcPr>
          <w:p w14:paraId="34A2292D" w14:textId="16A6D6B0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Morada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rPr>
                  <w:rFonts w:cstheme="minorHAnsi"/>
                </w:rPr>
                <w:id w:val="85505097"/>
                <w:placeholder>
                  <w:docPart w:val="6FBFAB2F305B44D9B6D3B8BE1CAF5D6E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Insira a morada da exploração</w:t>
                </w:r>
              </w:sdtContent>
            </w:sdt>
          </w:p>
        </w:tc>
      </w:tr>
      <w:tr w:rsidR="0056623C" w:rsidRPr="00D12399" w14:paraId="14C306CE" w14:textId="77777777" w:rsidTr="005E7BE5">
        <w:tc>
          <w:tcPr>
            <w:tcW w:w="10065" w:type="dxa"/>
          </w:tcPr>
          <w:p w14:paraId="67467352" w14:textId="5B38B2C6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C.P.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id w:val="-123548035"/>
                <w:placeholder>
                  <w:docPart w:val="8B4A3093715B4D7B9455B48EB0077D52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0000-000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  <w:b/>
                <w:bCs/>
              </w:rPr>
              <w:t>Localidade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id w:val="-1758429852"/>
                <w:placeholder>
                  <w:docPart w:val="934CFAAAC03145CB9B5E7F8E2E8CDDCD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localidade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</w:p>
        </w:tc>
      </w:tr>
      <w:tr w:rsidR="0056623C" w:rsidRPr="00D12399" w14:paraId="42F5E2AB" w14:textId="77777777" w:rsidTr="005E7BE5">
        <w:tc>
          <w:tcPr>
            <w:tcW w:w="10065" w:type="dxa"/>
          </w:tcPr>
          <w:p w14:paraId="3844D03F" w14:textId="3113558D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Tipologia</w:t>
            </w:r>
            <w:r w:rsidRPr="00D12399">
              <w:rPr>
                <w:rFonts w:cstheme="minorHAnsi"/>
              </w:rPr>
              <w:t xml:space="preserve">:     </w:t>
            </w:r>
            <w:sdt>
              <w:sdtPr>
                <w:rPr>
                  <w:rFonts w:cstheme="minorHAnsi"/>
                </w:rPr>
                <w:id w:val="123451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Ciclo Fechado       </w:t>
            </w:r>
            <w:sdt>
              <w:sdtPr>
                <w:rPr>
                  <w:rFonts w:cstheme="minorHAnsi"/>
                </w:rPr>
                <w:id w:val="-494806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 Produção         </w:t>
            </w:r>
            <w:sdt>
              <w:sdtPr>
                <w:rPr>
                  <w:rFonts w:cstheme="minorHAnsi"/>
                </w:rPr>
                <w:id w:val="1847976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Recria e acabamento                                 </w:t>
            </w:r>
          </w:p>
        </w:tc>
      </w:tr>
      <w:tr w:rsidR="0056623C" w:rsidRPr="00D12399" w14:paraId="1350A573" w14:textId="77777777" w:rsidTr="00C40715">
        <w:tc>
          <w:tcPr>
            <w:tcW w:w="10065" w:type="dxa"/>
            <w:tcBorders>
              <w:bottom w:val="single" w:sz="4" w:space="0" w:color="auto"/>
            </w:tcBorders>
          </w:tcPr>
          <w:p w14:paraId="440F2023" w14:textId="400D41A4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Efectivo reprodutor: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81422093"/>
                <w:placeholder>
                  <w:docPart w:val="A744614927B649609F76C7AC5A8E5502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</w:t>
                </w:r>
                <w:r w:rsidRPr="00752FEC">
                  <w:rPr>
                    <w:rStyle w:val="TextodoMarcadordePosio"/>
                    <w:sz w:val="20"/>
                    <w:szCs w:val="20"/>
                  </w:rPr>
                  <w:t>º animais</w:t>
                </w:r>
              </w:sdtContent>
            </w:sdt>
            <w:r w:rsidR="005A78FF">
              <w:rPr>
                <w:rFonts w:cstheme="minorHAnsi"/>
              </w:rPr>
              <w:t xml:space="preserve"> </w:t>
            </w:r>
            <w:r w:rsidR="00EF0629">
              <w:rPr>
                <w:rFonts w:cstheme="minorHAnsi"/>
              </w:rPr>
              <w:t xml:space="preserve">  </w:t>
            </w:r>
            <w:r w:rsidR="005A78FF" w:rsidRPr="00D12399">
              <w:rPr>
                <w:rFonts w:cstheme="minorHAnsi"/>
                <w:b/>
                <w:bCs/>
              </w:rPr>
              <w:t>Efectivo de engorda</w:t>
            </w:r>
            <w:r w:rsidR="005A78FF"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1789937973"/>
                <w:placeholder>
                  <w:docPart w:val="71382E8EC1D54EF286E87A0E86521F82"/>
                </w:placeholder>
                <w:showingPlcHdr/>
                <w:text/>
              </w:sdtPr>
              <w:sdtEndPr/>
              <w:sdtContent>
                <w:r w:rsidR="005A78FF"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Nº animais</w:t>
                </w:r>
              </w:sdtContent>
            </w:sdt>
            <w:r w:rsidR="005A78FF"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</w:rPr>
              <w:t xml:space="preserve"> </w:t>
            </w:r>
            <w:r w:rsidR="00EF0629">
              <w:rPr>
                <w:rFonts w:cstheme="minorHAnsi"/>
              </w:rPr>
              <w:t xml:space="preserve">   </w:t>
            </w:r>
            <w:r w:rsidRPr="00D12399">
              <w:rPr>
                <w:rFonts w:cstheme="minorHAnsi"/>
                <w:b/>
                <w:bCs/>
              </w:rPr>
              <w:t>Previsão mensal de abates</w:t>
            </w:r>
            <w:r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-1309941673"/>
                <w:placeholder>
                  <w:docPart w:val="562FD147469E4C02ACB1EF61CC2BB42E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porcos</w:t>
                </w:r>
              </w:sdtContent>
            </w:sdt>
            <w:r w:rsidRPr="00D12399">
              <w:rPr>
                <w:rFonts w:cstheme="minorHAnsi"/>
              </w:rPr>
              <w:t xml:space="preserve"> / </w:t>
            </w:r>
            <w:sdt>
              <w:sdtPr>
                <w:rPr>
                  <w:rFonts w:cstheme="minorHAnsi"/>
                </w:rPr>
                <w:id w:val="1907499731"/>
                <w:placeholder>
                  <w:docPart w:val="29B91A90F92D4B2D801C92E64E57A304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 xml:space="preserve">leitões </w:t>
                </w:r>
              </w:sdtContent>
            </w:sdt>
          </w:p>
        </w:tc>
      </w:tr>
      <w:tr w:rsidR="0056623C" w:rsidRPr="00D12399" w14:paraId="1C5C1C7C" w14:textId="77777777" w:rsidTr="00C40715">
        <w:tc>
          <w:tcPr>
            <w:tcW w:w="10065" w:type="dxa"/>
            <w:tcBorders>
              <w:bottom w:val="single" w:sz="12" w:space="0" w:color="auto"/>
            </w:tcBorders>
          </w:tcPr>
          <w:p w14:paraId="3E534A74" w14:textId="2FA29E3D" w:rsidR="0056623C" w:rsidRPr="00D12399" w:rsidRDefault="00BD31B6" w:rsidP="0056623C">
            <w:pPr>
              <w:rPr>
                <w:rFonts w:cstheme="minorHAnsi"/>
              </w:rPr>
            </w:pPr>
            <w:r>
              <w:rPr>
                <w:b/>
                <w:bCs/>
              </w:rPr>
              <w:t xml:space="preserve">Categoria de exploração a que se candidata:      </w:t>
            </w:r>
            <w:sdt>
              <w:sdtPr>
                <w:rPr>
                  <w:b/>
                  <w:bCs/>
                </w:rPr>
                <w:id w:val="179077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Melhorada     </w:t>
            </w:r>
            <w:sdt>
              <w:sdtPr>
                <w:rPr>
                  <w:b/>
                  <w:bCs/>
                </w:rPr>
                <w:id w:val="-556390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Excelente</w:t>
            </w:r>
          </w:p>
        </w:tc>
      </w:tr>
      <w:tr w:rsidR="0056623C" w:rsidRPr="00D12399" w14:paraId="592C4909" w14:textId="77777777" w:rsidTr="006E6B31">
        <w:tc>
          <w:tcPr>
            <w:tcW w:w="10065" w:type="dxa"/>
          </w:tcPr>
          <w:p w14:paraId="2F57DFAA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Marca de Exploração:</w:t>
            </w:r>
            <w:r w:rsidRPr="00D12399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36780484"/>
                <w:placeholder>
                  <w:docPart w:val="F10725FDBAC64713BA70CA2A54283656"/>
                </w:placeholder>
                <w:showingPlcHdr/>
                <w:text/>
              </w:sdtPr>
              <w:sdtEndPr/>
              <w:sdtContent>
                <w:r w:rsidRPr="00D12399">
                  <w:rPr>
                    <w:rFonts w:cstheme="minorHAnsi"/>
                    <w:color w:val="808080" w:themeColor="background1" w:themeShade="80"/>
                  </w:rPr>
                  <w:t>Marca de Exploração</w:t>
                </w:r>
              </w:sdtContent>
            </w:sdt>
          </w:p>
        </w:tc>
      </w:tr>
      <w:tr w:rsidR="0056623C" w:rsidRPr="00D12399" w14:paraId="36F1A1CB" w14:textId="77777777" w:rsidTr="006E6B31">
        <w:tc>
          <w:tcPr>
            <w:tcW w:w="10065" w:type="dxa"/>
          </w:tcPr>
          <w:p w14:paraId="12FAB4AA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Morada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rPr>
                  <w:rFonts w:cstheme="minorHAnsi"/>
                </w:rPr>
                <w:id w:val="206229602"/>
                <w:placeholder>
                  <w:docPart w:val="02571866DFF54F658B24AB6759F75FE2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Insira a morada da exploração</w:t>
                </w:r>
              </w:sdtContent>
            </w:sdt>
          </w:p>
        </w:tc>
      </w:tr>
      <w:tr w:rsidR="0056623C" w:rsidRPr="00D12399" w14:paraId="0C464AD3" w14:textId="77777777" w:rsidTr="006E6B31">
        <w:tc>
          <w:tcPr>
            <w:tcW w:w="10065" w:type="dxa"/>
          </w:tcPr>
          <w:p w14:paraId="6ED8BFE3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C.P.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id w:val="-1462339687"/>
                <w:placeholder>
                  <w:docPart w:val="EAB2D8B0D55C49039AC87F42F99FC86C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0000-000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  <w:b/>
                <w:bCs/>
              </w:rPr>
              <w:t>Localidade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id w:val="-2121827247"/>
                <w:placeholder>
                  <w:docPart w:val="BB0E6316AC744E1DB13856E267A84C95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localidade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</w:p>
        </w:tc>
      </w:tr>
      <w:tr w:rsidR="0056623C" w:rsidRPr="00D12399" w14:paraId="4B5AB0F9" w14:textId="77777777" w:rsidTr="006E6B31">
        <w:tc>
          <w:tcPr>
            <w:tcW w:w="10065" w:type="dxa"/>
          </w:tcPr>
          <w:p w14:paraId="7FB12EBB" w14:textId="319B7AA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Tipologia</w:t>
            </w:r>
            <w:r w:rsidRPr="00D12399">
              <w:rPr>
                <w:rFonts w:cstheme="minorHAnsi"/>
              </w:rPr>
              <w:t xml:space="preserve">:     </w:t>
            </w:r>
            <w:sdt>
              <w:sdtPr>
                <w:rPr>
                  <w:rFonts w:cstheme="minorHAnsi"/>
                </w:rPr>
                <w:id w:val="2038148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Ciclo Fechado       </w:t>
            </w:r>
            <w:sdt>
              <w:sdtPr>
                <w:rPr>
                  <w:rFonts w:cstheme="minorHAnsi"/>
                </w:rPr>
                <w:id w:val="59609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 Produção         </w:t>
            </w:r>
            <w:sdt>
              <w:sdtPr>
                <w:rPr>
                  <w:rFonts w:cstheme="minorHAnsi"/>
                </w:rPr>
                <w:id w:val="-1198543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 Recria e acabamento                                 </w:t>
            </w:r>
          </w:p>
        </w:tc>
      </w:tr>
      <w:tr w:rsidR="00BD31B6" w:rsidRPr="00D12399" w14:paraId="5219D4C9" w14:textId="77777777" w:rsidTr="00142276">
        <w:tc>
          <w:tcPr>
            <w:tcW w:w="10065" w:type="dxa"/>
            <w:tcBorders>
              <w:bottom w:val="single" w:sz="4" w:space="0" w:color="auto"/>
            </w:tcBorders>
          </w:tcPr>
          <w:p w14:paraId="4CA431DD" w14:textId="77777777" w:rsidR="00BD31B6" w:rsidRPr="00D12399" w:rsidRDefault="00BD31B6" w:rsidP="00142276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Efectivo reprodutor: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699696440"/>
                <w:placeholder>
                  <w:docPart w:val="BE62D4FEBA0246C68DEDEF8458DAEE7F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</w:t>
                </w:r>
                <w:r w:rsidRPr="00752FEC">
                  <w:rPr>
                    <w:rStyle w:val="TextodoMarcadordePosio"/>
                    <w:sz w:val="20"/>
                    <w:szCs w:val="20"/>
                  </w:rPr>
                  <w:t>º animais</w:t>
                </w:r>
              </w:sdtContent>
            </w:sdt>
            <w:r>
              <w:rPr>
                <w:rFonts w:cstheme="minorHAnsi"/>
              </w:rPr>
              <w:t xml:space="preserve">   </w:t>
            </w:r>
            <w:r w:rsidRPr="00D12399">
              <w:rPr>
                <w:rFonts w:cstheme="minorHAnsi"/>
                <w:b/>
                <w:bCs/>
              </w:rPr>
              <w:t>Efectivo de engorda</w:t>
            </w:r>
            <w:r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1349369007"/>
                <w:placeholder>
                  <w:docPart w:val="94BFC7D0E96A432A95455A6A95E4EEFA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Nº animais</w:t>
                </w:r>
              </w:sdtContent>
            </w:sdt>
            <w:r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</w:t>
            </w:r>
            <w:r w:rsidRPr="00D12399">
              <w:rPr>
                <w:rFonts w:cstheme="minorHAnsi"/>
                <w:b/>
                <w:bCs/>
              </w:rPr>
              <w:t>Previsão mensal de abates</w:t>
            </w:r>
            <w:r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-527716812"/>
                <w:placeholder>
                  <w:docPart w:val="B84BCC145EBE488B91AC348B5AC53090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porcos</w:t>
                </w:r>
              </w:sdtContent>
            </w:sdt>
            <w:r w:rsidRPr="00D12399">
              <w:rPr>
                <w:rFonts w:cstheme="minorHAnsi"/>
              </w:rPr>
              <w:t xml:space="preserve"> / </w:t>
            </w:r>
            <w:sdt>
              <w:sdtPr>
                <w:rPr>
                  <w:rFonts w:cstheme="minorHAnsi"/>
                </w:rPr>
                <w:id w:val="1559901287"/>
                <w:placeholder>
                  <w:docPart w:val="813C10A169014CD5B1E29759E0D001F5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 xml:space="preserve">leitões </w:t>
                </w:r>
              </w:sdtContent>
            </w:sdt>
          </w:p>
        </w:tc>
      </w:tr>
      <w:tr w:rsidR="00BD31B6" w:rsidRPr="00D12399" w14:paraId="1DFF37A9" w14:textId="77777777" w:rsidTr="00142276">
        <w:tc>
          <w:tcPr>
            <w:tcW w:w="10065" w:type="dxa"/>
            <w:tcBorders>
              <w:bottom w:val="single" w:sz="12" w:space="0" w:color="auto"/>
            </w:tcBorders>
          </w:tcPr>
          <w:p w14:paraId="1A2524BD" w14:textId="77777777" w:rsidR="00BD31B6" w:rsidRPr="00D12399" w:rsidRDefault="00BD31B6" w:rsidP="00142276">
            <w:pPr>
              <w:rPr>
                <w:rFonts w:cstheme="minorHAnsi"/>
              </w:rPr>
            </w:pPr>
            <w:r>
              <w:rPr>
                <w:b/>
                <w:bCs/>
              </w:rPr>
              <w:t xml:space="preserve">Categoria de exploração a que se candidata:      </w:t>
            </w:r>
            <w:sdt>
              <w:sdtPr>
                <w:rPr>
                  <w:b/>
                  <w:bCs/>
                </w:rPr>
                <w:id w:val="-1394351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Melhorada     </w:t>
            </w:r>
            <w:sdt>
              <w:sdtPr>
                <w:rPr>
                  <w:b/>
                  <w:bCs/>
                </w:rPr>
                <w:id w:val="-1478915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Excelente</w:t>
            </w:r>
          </w:p>
        </w:tc>
      </w:tr>
      <w:tr w:rsidR="0056623C" w:rsidRPr="00D12399" w14:paraId="5A3572B5" w14:textId="77777777" w:rsidTr="006E6B31">
        <w:tc>
          <w:tcPr>
            <w:tcW w:w="10065" w:type="dxa"/>
          </w:tcPr>
          <w:p w14:paraId="66760F4A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Marca de Exploração:</w:t>
            </w:r>
            <w:r w:rsidRPr="00D12399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573158471"/>
                <w:placeholder>
                  <w:docPart w:val="363BB0386B734A25975B1AE715CD993B"/>
                </w:placeholder>
                <w:showingPlcHdr/>
                <w:text/>
              </w:sdtPr>
              <w:sdtEndPr/>
              <w:sdtContent>
                <w:r w:rsidRPr="00D12399">
                  <w:rPr>
                    <w:rFonts w:cstheme="minorHAnsi"/>
                    <w:color w:val="808080" w:themeColor="background1" w:themeShade="80"/>
                  </w:rPr>
                  <w:t>Marca de Exploração</w:t>
                </w:r>
              </w:sdtContent>
            </w:sdt>
          </w:p>
        </w:tc>
      </w:tr>
      <w:tr w:rsidR="0056623C" w:rsidRPr="00D12399" w14:paraId="3F692843" w14:textId="77777777" w:rsidTr="006E6B31">
        <w:tc>
          <w:tcPr>
            <w:tcW w:w="10065" w:type="dxa"/>
          </w:tcPr>
          <w:p w14:paraId="4F7E6803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Morada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rPr>
                  <w:rFonts w:cstheme="minorHAnsi"/>
                </w:rPr>
                <w:id w:val="-1201856867"/>
                <w:placeholder>
                  <w:docPart w:val="4896A812FA534D0383139D7F86EFF99D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Insira a morada da exploração</w:t>
                </w:r>
              </w:sdtContent>
            </w:sdt>
          </w:p>
        </w:tc>
      </w:tr>
      <w:tr w:rsidR="0056623C" w:rsidRPr="00D12399" w14:paraId="1A526989" w14:textId="77777777" w:rsidTr="006E6B31">
        <w:tc>
          <w:tcPr>
            <w:tcW w:w="10065" w:type="dxa"/>
          </w:tcPr>
          <w:p w14:paraId="403A5EC4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C.P.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id w:val="-1320730170"/>
                <w:placeholder>
                  <w:docPart w:val="F5728FFCE77B4A8D94CEE5D34064DFE6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0000-000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  <w:b/>
                <w:bCs/>
              </w:rPr>
              <w:t>Localidade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id w:val="-1736848929"/>
                <w:placeholder>
                  <w:docPart w:val="55F9A8243E6C411AB524FE6ECD07C160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localidade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</w:p>
        </w:tc>
      </w:tr>
      <w:tr w:rsidR="0056623C" w:rsidRPr="00D12399" w14:paraId="3F633434" w14:textId="77777777" w:rsidTr="006E6B31">
        <w:tc>
          <w:tcPr>
            <w:tcW w:w="10065" w:type="dxa"/>
          </w:tcPr>
          <w:p w14:paraId="66A7688F" w14:textId="55A700AB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Tipologia</w:t>
            </w:r>
            <w:r w:rsidRPr="00D12399">
              <w:rPr>
                <w:rFonts w:cstheme="minorHAnsi"/>
              </w:rPr>
              <w:t xml:space="preserve">:     </w:t>
            </w:r>
            <w:sdt>
              <w:sdtPr>
                <w:rPr>
                  <w:rFonts w:cstheme="minorHAnsi"/>
                </w:rPr>
                <w:id w:val="-56387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Ciclo Fechado       </w:t>
            </w:r>
            <w:sdt>
              <w:sdtPr>
                <w:rPr>
                  <w:rFonts w:cstheme="minorHAnsi"/>
                </w:rPr>
                <w:id w:val="-1390262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 Produção                 </w:t>
            </w:r>
            <w:sdt>
              <w:sdtPr>
                <w:rPr>
                  <w:rFonts w:cstheme="minorHAnsi"/>
                </w:rPr>
                <w:id w:val="-213995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 Recria e acabamento                                 </w:t>
            </w:r>
          </w:p>
        </w:tc>
      </w:tr>
      <w:tr w:rsidR="00BD31B6" w:rsidRPr="00D12399" w14:paraId="50A71B56" w14:textId="77777777" w:rsidTr="004C29F9">
        <w:tc>
          <w:tcPr>
            <w:tcW w:w="10065" w:type="dxa"/>
            <w:tcBorders>
              <w:bottom w:val="single" w:sz="4" w:space="0" w:color="auto"/>
            </w:tcBorders>
          </w:tcPr>
          <w:p w14:paraId="5BD68B33" w14:textId="4390549F" w:rsidR="00BD31B6" w:rsidRPr="00D12399" w:rsidRDefault="00BD31B6" w:rsidP="00BD31B6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Efectivo reprodutor: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109167895"/>
                <w:placeholder>
                  <w:docPart w:val="378CE5A9B3ED4AA3910EA84CF067E847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</w:t>
                </w:r>
                <w:r w:rsidRPr="00752FEC">
                  <w:rPr>
                    <w:rStyle w:val="TextodoMarcadordePosio"/>
                    <w:sz w:val="20"/>
                    <w:szCs w:val="20"/>
                  </w:rPr>
                  <w:t>º animais</w:t>
                </w:r>
              </w:sdtContent>
            </w:sdt>
            <w:r>
              <w:rPr>
                <w:rFonts w:cstheme="minorHAnsi"/>
              </w:rPr>
              <w:t xml:space="preserve">   </w:t>
            </w:r>
            <w:r w:rsidRPr="00D12399">
              <w:rPr>
                <w:rFonts w:cstheme="minorHAnsi"/>
                <w:b/>
                <w:bCs/>
              </w:rPr>
              <w:t>Efectivo de engorda</w:t>
            </w:r>
            <w:r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-771466785"/>
                <w:placeholder>
                  <w:docPart w:val="4BA4C382E3EF484397C47859598AAA1B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Nº animais</w:t>
                </w:r>
              </w:sdtContent>
            </w:sdt>
            <w:r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</w:t>
            </w:r>
            <w:r w:rsidRPr="00D12399">
              <w:rPr>
                <w:rFonts w:cstheme="minorHAnsi"/>
                <w:b/>
                <w:bCs/>
              </w:rPr>
              <w:t>Previsão mensal de abates</w:t>
            </w:r>
            <w:r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384687626"/>
                <w:placeholder>
                  <w:docPart w:val="D595B47B06444D9F9847E9CDB35F9B67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porcos</w:t>
                </w:r>
              </w:sdtContent>
            </w:sdt>
            <w:r w:rsidRPr="00D12399">
              <w:rPr>
                <w:rFonts w:cstheme="minorHAnsi"/>
              </w:rPr>
              <w:t xml:space="preserve"> / </w:t>
            </w:r>
            <w:sdt>
              <w:sdtPr>
                <w:rPr>
                  <w:rFonts w:cstheme="minorHAnsi"/>
                </w:rPr>
                <w:id w:val="-2007740034"/>
                <w:placeholder>
                  <w:docPart w:val="B82887A783AE4875BB9B21F5DB393816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 xml:space="preserve">leitões </w:t>
                </w:r>
              </w:sdtContent>
            </w:sdt>
          </w:p>
        </w:tc>
      </w:tr>
      <w:tr w:rsidR="00BD31B6" w:rsidRPr="00D12399" w14:paraId="1F2755F2" w14:textId="77777777" w:rsidTr="004C29F9">
        <w:tc>
          <w:tcPr>
            <w:tcW w:w="10065" w:type="dxa"/>
            <w:tcBorders>
              <w:bottom w:val="single" w:sz="12" w:space="0" w:color="auto"/>
            </w:tcBorders>
          </w:tcPr>
          <w:p w14:paraId="35D09D17" w14:textId="627BED0B" w:rsidR="00BD31B6" w:rsidRPr="00D12399" w:rsidRDefault="00BD31B6" w:rsidP="00BD31B6">
            <w:pPr>
              <w:rPr>
                <w:rFonts w:cstheme="minorHAnsi"/>
              </w:rPr>
            </w:pPr>
            <w:r>
              <w:rPr>
                <w:b/>
                <w:bCs/>
              </w:rPr>
              <w:lastRenderedPageBreak/>
              <w:t xml:space="preserve">Categoria de exploração a que se candidata:      </w:t>
            </w:r>
            <w:sdt>
              <w:sdtPr>
                <w:rPr>
                  <w:b/>
                  <w:bCs/>
                </w:rPr>
                <w:id w:val="-176668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Melhorada     </w:t>
            </w:r>
            <w:sdt>
              <w:sdtPr>
                <w:rPr>
                  <w:b/>
                  <w:bCs/>
                </w:rPr>
                <w:id w:val="205048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Excelente</w:t>
            </w:r>
          </w:p>
        </w:tc>
      </w:tr>
      <w:tr w:rsidR="0056623C" w:rsidRPr="00D12399" w14:paraId="1324B463" w14:textId="77777777" w:rsidTr="004C29F9">
        <w:tc>
          <w:tcPr>
            <w:tcW w:w="10065" w:type="dxa"/>
            <w:tcBorders>
              <w:top w:val="single" w:sz="12" w:space="0" w:color="auto"/>
            </w:tcBorders>
          </w:tcPr>
          <w:p w14:paraId="4E75AAC2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Marca de Exploração:</w:t>
            </w:r>
            <w:r w:rsidRPr="00D12399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197967601"/>
                <w:placeholder>
                  <w:docPart w:val="144C797B104145A09746B71544112A38"/>
                </w:placeholder>
                <w:showingPlcHdr/>
                <w:text/>
              </w:sdtPr>
              <w:sdtEndPr/>
              <w:sdtContent>
                <w:r w:rsidRPr="00D12399">
                  <w:rPr>
                    <w:rFonts w:cstheme="minorHAnsi"/>
                    <w:color w:val="808080" w:themeColor="background1" w:themeShade="80"/>
                  </w:rPr>
                  <w:t>Marca de Exploração</w:t>
                </w:r>
              </w:sdtContent>
            </w:sdt>
          </w:p>
        </w:tc>
      </w:tr>
      <w:tr w:rsidR="0056623C" w:rsidRPr="00D12399" w14:paraId="7A09B89D" w14:textId="77777777" w:rsidTr="006E6B31">
        <w:tc>
          <w:tcPr>
            <w:tcW w:w="10065" w:type="dxa"/>
          </w:tcPr>
          <w:p w14:paraId="022900A0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Morada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rPr>
                  <w:rFonts w:cstheme="minorHAnsi"/>
                </w:rPr>
                <w:id w:val="-415858837"/>
                <w:placeholder>
                  <w:docPart w:val="A64074DEE72E4F85A93982D654B52092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Insira a morada da exploração</w:t>
                </w:r>
              </w:sdtContent>
            </w:sdt>
          </w:p>
        </w:tc>
      </w:tr>
      <w:tr w:rsidR="0056623C" w:rsidRPr="00D12399" w14:paraId="26ED71B8" w14:textId="77777777" w:rsidTr="006E6B31">
        <w:tc>
          <w:tcPr>
            <w:tcW w:w="10065" w:type="dxa"/>
          </w:tcPr>
          <w:p w14:paraId="61FC4B9B" w14:textId="77777777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C.P.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id w:val="-1865433521"/>
                <w:placeholder>
                  <w:docPart w:val="FD6204CEBEB04B9AB184C2883DF7BB72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0000-000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  <w:b/>
                <w:bCs/>
              </w:rPr>
              <w:t>Localidade</w:t>
            </w:r>
            <w:r w:rsidRPr="00D12399">
              <w:rPr>
                <w:rFonts w:cstheme="minorHAnsi"/>
              </w:rPr>
              <w:t xml:space="preserve">:  </w:t>
            </w:r>
            <w:sdt>
              <w:sdtPr>
                <w:id w:val="1117946258"/>
                <w:placeholder>
                  <w:docPart w:val="3FFBAC25414D4771AE3631DC4D3A3641"/>
                </w:placeholder>
                <w:showingPlcHdr/>
                <w:text/>
              </w:sdtPr>
              <w:sdtEndPr/>
              <w:sdtContent>
                <w:r w:rsidRPr="00D12399">
                  <w:rPr>
                    <w:rStyle w:val="TextodoMarcadordePosio"/>
                  </w:rPr>
                  <w:t>localidade</w:t>
                </w:r>
              </w:sdtContent>
            </w:sdt>
            <w:r w:rsidRPr="00D12399">
              <w:rPr>
                <w:rFonts w:cstheme="minorHAnsi"/>
              </w:rPr>
              <w:t xml:space="preserve"> </w:t>
            </w:r>
          </w:p>
        </w:tc>
      </w:tr>
      <w:tr w:rsidR="0056623C" w:rsidRPr="00D12399" w14:paraId="2420A71A" w14:textId="77777777" w:rsidTr="006E6B31">
        <w:tc>
          <w:tcPr>
            <w:tcW w:w="10065" w:type="dxa"/>
          </w:tcPr>
          <w:p w14:paraId="7E3075B5" w14:textId="61125E83" w:rsidR="0056623C" w:rsidRPr="00D12399" w:rsidRDefault="0056623C" w:rsidP="0056623C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Tipologia</w:t>
            </w:r>
            <w:r w:rsidRPr="00D12399">
              <w:rPr>
                <w:rFonts w:cstheme="minorHAnsi"/>
              </w:rPr>
              <w:t xml:space="preserve">:     </w:t>
            </w:r>
            <w:sdt>
              <w:sdtPr>
                <w:rPr>
                  <w:rFonts w:cstheme="minorHAnsi"/>
                </w:rPr>
                <w:id w:val="724796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Ciclo Fechado       </w:t>
            </w:r>
            <w:sdt>
              <w:sdtPr>
                <w:rPr>
                  <w:rFonts w:cstheme="minorHAnsi"/>
                </w:rPr>
                <w:id w:val="188012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 Produção         </w:t>
            </w:r>
            <w:sdt>
              <w:sdtPr>
                <w:rPr>
                  <w:rFonts w:cstheme="minorHAnsi"/>
                </w:rPr>
                <w:id w:val="-146341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1239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399">
              <w:rPr>
                <w:rFonts w:cstheme="minorHAnsi"/>
              </w:rPr>
              <w:t xml:space="preserve"> Recria e acabamento                                 </w:t>
            </w:r>
          </w:p>
        </w:tc>
      </w:tr>
      <w:tr w:rsidR="00E0267D" w:rsidRPr="00D12399" w14:paraId="7CA39924" w14:textId="77777777" w:rsidTr="006E6B31">
        <w:tc>
          <w:tcPr>
            <w:tcW w:w="10065" w:type="dxa"/>
            <w:tcBorders>
              <w:bottom w:val="single" w:sz="4" w:space="0" w:color="auto"/>
            </w:tcBorders>
          </w:tcPr>
          <w:p w14:paraId="13B75E26" w14:textId="3D894F5E" w:rsidR="00E0267D" w:rsidRPr="00D12399" w:rsidRDefault="00E0267D" w:rsidP="00E0267D">
            <w:pPr>
              <w:rPr>
                <w:rFonts w:cstheme="minorHAnsi"/>
                <w:b/>
                <w:bCs/>
              </w:rPr>
            </w:pPr>
            <w:r w:rsidRPr="00D12399">
              <w:rPr>
                <w:rFonts w:cstheme="minorHAnsi"/>
                <w:b/>
                <w:bCs/>
              </w:rPr>
              <w:t>Efectivo reprodutor:</w:t>
            </w:r>
            <w:r w:rsidRPr="00D12399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467362610"/>
                <w:placeholder>
                  <w:docPart w:val="469FD7B9C4C2446AB97045A27C642DC1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</w:t>
                </w:r>
                <w:r w:rsidRPr="00752FEC">
                  <w:rPr>
                    <w:rStyle w:val="TextodoMarcadordePosio"/>
                    <w:sz w:val="20"/>
                    <w:szCs w:val="20"/>
                  </w:rPr>
                  <w:t>º animais</w:t>
                </w:r>
              </w:sdtContent>
            </w:sdt>
            <w:r>
              <w:rPr>
                <w:rFonts w:cstheme="minorHAnsi"/>
              </w:rPr>
              <w:t xml:space="preserve">   </w:t>
            </w:r>
            <w:r w:rsidRPr="00D12399">
              <w:rPr>
                <w:rFonts w:cstheme="minorHAnsi"/>
                <w:b/>
                <w:bCs/>
              </w:rPr>
              <w:t>Efectivo de engorda</w:t>
            </w:r>
            <w:r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-300539616"/>
                <w:placeholder>
                  <w:docPart w:val="CAD3CFF8B444448BB684FDE36C901272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Nº animais</w:t>
                </w:r>
              </w:sdtContent>
            </w:sdt>
            <w:r>
              <w:rPr>
                <w:rFonts w:cstheme="minorHAnsi"/>
              </w:rPr>
              <w:t xml:space="preserve"> </w:t>
            </w:r>
            <w:r w:rsidRPr="00D1239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</w:t>
            </w:r>
            <w:r w:rsidRPr="00D12399">
              <w:rPr>
                <w:rFonts w:cstheme="minorHAnsi"/>
                <w:b/>
                <w:bCs/>
              </w:rPr>
              <w:t>Previsão mensal de abates</w:t>
            </w:r>
            <w:r w:rsidRPr="00D12399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id w:val="510109237"/>
                <w:placeholder>
                  <w:docPart w:val="8B7E9923ED7842A9A248F67ED72FBF78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>porcos</w:t>
                </w:r>
              </w:sdtContent>
            </w:sdt>
            <w:r w:rsidRPr="00D12399">
              <w:rPr>
                <w:rFonts w:cstheme="minorHAnsi"/>
              </w:rPr>
              <w:t xml:space="preserve"> / </w:t>
            </w:r>
            <w:sdt>
              <w:sdtPr>
                <w:rPr>
                  <w:rFonts w:cstheme="minorHAnsi"/>
                </w:rPr>
                <w:id w:val="-1728218757"/>
                <w:placeholder>
                  <w:docPart w:val="5626A285498543689F42E78D907A7BB5"/>
                </w:placeholder>
                <w:showingPlcHdr/>
                <w:text/>
              </w:sdtPr>
              <w:sdtEndPr/>
              <w:sdtContent>
                <w:r w:rsidRPr="00752FEC">
                  <w:rPr>
                    <w:rFonts w:cstheme="minorHAnsi"/>
                    <w:color w:val="808080" w:themeColor="background1" w:themeShade="80"/>
                    <w:sz w:val="20"/>
                    <w:szCs w:val="20"/>
                  </w:rPr>
                  <w:t xml:space="preserve">leitões </w:t>
                </w:r>
              </w:sdtContent>
            </w:sdt>
          </w:p>
        </w:tc>
      </w:tr>
      <w:tr w:rsidR="00E0267D" w:rsidRPr="00D12399" w14:paraId="73AB9640" w14:textId="77777777" w:rsidTr="006E6B31">
        <w:tc>
          <w:tcPr>
            <w:tcW w:w="10065" w:type="dxa"/>
            <w:tcBorders>
              <w:bottom w:val="single" w:sz="12" w:space="0" w:color="auto"/>
            </w:tcBorders>
          </w:tcPr>
          <w:p w14:paraId="2B36E2E8" w14:textId="1812BB68" w:rsidR="00E0267D" w:rsidRPr="00D12399" w:rsidRDefault="00E0267D" w:rsidP="00E0267D">
            <w:pPr>
              <w:rPr>
                <w:rFonts w:cstheme="minorHAnsi"/>
              </w:rPr>
            </w:pPr>
            <w:r>
              <w:rPr>
                <w:b/>
                <w:bCs/>
              </w:rPr>
              <w:t xml:space="preserve">Categoria de exploração a que se candidata:      </w:t>
            </w:r>
            <w:sdt>
              <w:sdtPr>
                <w:rPr>
                  <w:b/>
                  <w:bCs/>
                </w:rPr>
                <w:id w:val="-1270460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Melhorada     </w:t>
            </w:r>
            <w:sdt>
              <w:sdtPr>
                <w:rPr>
                  <w:b/>
                  <w:bCs/>
                </w:rPr>
                <w:id w:val="-1257671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rPr>
                <w:b/>
                <w:bCs/>
              </w:rPr>
              <w:t xml:space="preserve"> Exploração Excelente</w:t>
            </w:r>
          </w:p>
        </w:tc>
      </w:tr>
    </w:tbl>
    <w:p w14:paraId="313CE52F" w14:textId="39E51046" w:rsidR="00204226" w:rsidRDefault="004B12AD" w:rsidP="00252398">
      <w:pPr>
        <w:spacing w:before="240"/>
        <w:ind w:left="-567" w:right="-143"/>
        <w:jc w:val="both"/>
        <w:rPr>
          <w:sz w:val="20"/>
          <w:szCs w:val="20"/>
        </w:rPr>
      </w:pPr>
      <w:r w:rsidRPr="00111A44">
        <w:rPr>
          <w:sz w:val="20"/>
          <w:szCs w:val="20"/>
        </w:rPr>
        <w:t xml:space="preserve">NOTA: CASO A SUA EMPRESA PRETENDA ADERIR MAIS </w:t>
      </w:r>
      <w:r w:rsidR="00744C66">
        <w:rPr>
          <w:sz w:val="20"/>
          <w:szCs w:val="20"/>
        </w:rPr>
        <w:t>DE</w:t>
      </w:r>
      <w:r w:rsidRPr="00111A44">
        <w:rPr>
          <w:sz w:val="20"/>
          <w:szCs w:val="20"/>
        </w:rPr>
        <w:t xml:space="preserve"> </w:t>
      </w:r>
      <w:r w:rsidR="004C29F9">
        <w:rPr>
          <w:sz w:val="20"/>
          <w:szCs w:val="20"/>
        </w:rPr>
        <w:t>4</w:t>
      </w:r>
      <w:r w:rsidRPr="00111A44">
        <w:rPr>
          <w:sz w:val="20"/>
          <w:szCs w:val="20"/>
        </w:rPr>
        <w:t xml:space="preserve"> EXPLORAÇÕES, POR FAVOR </w:t>
      </w:r>
      <w:r w:rsidR="00111A44" w:rsidRPr="00111A44">
        <w:rPr>
          <w:sz w:val="20"/>
          <w:szCs w:val="20"/>
        </w:rPr>
        <w:t>P</w:t>
      </w:r>
      <w:r w:rsidRPr="00111A44">
        <w:rPr>
          <w:sz w:val="20"/>
          <w:szCs w:val="20"/>
        </w:rPr>
        <w:t xml:space="preserve">REENCHA NOVO FORMULÁRIO, </w:t>
      </w:r>
      <w:r w:rsidR="00204226">
        <w:rPr>
          <w:sz w:val="20"/>
          <w:szCs w:val="20"/>
        </w:rPr>
        <w:t>INDICANDO</w:t>
      </w:r>
      <w:r w:rsidR="00744C66">
        <w:rPr>
          <w:sz w:val="20"/>
          <w:szCs w:val="20"/>
        </w:rPr>
        <w:t xml:space="preserve"> O NOME DA EMPRESA E</w:t>
      </w:r>
      <w:r w:rsidR="00204226">
        <w:rPr>
          <w:sz w:val="20"/>
          <w:szCs w:val="20"/>
        </w:rPr>
        <w:t xml:space="preserve"> DEPOIS APENAS </w:t>
      </w:r>
      <w:r w:rsidRPr="00111A44">
        <w:rPr>
          <w:sz w:val="20"/>
          <w:szCs w:val="20"/>
        </w:rPr>
        <w:t xml:space="preserve">O QUE RESPEITA </w:t>
      </w:r>
      <w:r w:rsidR="00204226">
        <w:rPr>
          <w:sz w:val="20"/>
          <w:szCs w:val="20"/>
        </w:rPr>
        <w:t>À</w:t>
      </w:r>
      <w:r w:rsidRPr="00111A44">
        <w:rPr>
          <w:sz w:val="20"/>
          <w:szCs w:val="20"/>
        </w:rPr>
        <w:t>S “EXPLORAÇÕES ADERENTES”</w:t>
      </w:r>
      <w:r w:rsidR="00204226">
        <w:rPr>
          <w:sz w:val="20"/>
          <w:szCs w:val="20"/>
        </w:rPr>
        <w:t xml:space="preserve">   </w:t>
      </w:r>
    </w:p>
    <w:p w14:paraId="09D42E5F" w14:textId="26479B93" w:rsidR="007C101D" w:rsidRDefault="00C215B7" w:rsidP="00204226">
      <w:pPr>
        <w:ind w:left="-567" w:right="-143"/>
        <w:jc w:val="both"/>
      </w:pPr>
      <w:r>
        <w:t xml:space="preserve">Data:  </w:t>
      </w:r>
      <w:r w:rsidR="00204226">
        <w:t xml:space="preserve">    </w:t>
      </w:r>
      <w:r>
        <w:t xml:space="preserve">/ </w:t>
      </w:r>
      <w:r w:rsidR="00204226">
        <w:t xml:space="preserve">     </w:t>
      </w:r>
      <w:proofErr w:type="gramStart"/>
      <w:r>
        <w:t>/</w:t>
      </w:r>
      <w:r w:rsidR="00111A44" w:rsidRPr="00111A44">
        <w:t xml:space="preserve"> </w:t>
      </w:r>
      <w:r w:rsidR="00111A44">
        <w:t xml:space="preserve"> </w:t>
      </w:r>
      <w:r w:rsidR="00111A44">
        <w:tab/>
      </w:r>
      <w:proofErr w:type="gramEnd"/>
      <w:r w:rsidR="00111A44">
        <w:tab/>
      </w:r>
      <w:r w:rsidR="00111A44">
        <w:tab/>
        <w:t>Assinatura:  ______________________</w:t>
      </w:r>
    </w:p>
    <w:sectPr w:rsidR="007C101D" w:rsidSect="00204226">
      <w:headerReference w:type="default" r:id="rId7"/>
      <w:pgSz w:w="11906" w:h="16838" w:code="9"/>
      <w:pgMar w:top="2111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D761" w14:textId="77777777" w:rsidR="004C58E3" w:rsidRDefault="004C58E3" w:rsidP="00C215B7">
      <w:pPr>
        <w:spacing w:after="0" w:line="240" w:lineRule="auto"/>
      </w:pPr>
      <w:r>
        <w:separator/>
      </w:r>
    </w:p>
  </w:endnote>
  <w:endnote w:type="continuationSeparator" w:id="0">
    <w:p w14:paraId="6DA89C2A" w14:textId="77777777" w:rsidR="004C58E3" w:rsidRDefault="004C58E3" w:rsidP="00C2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AC177" w14:textId="77777777" w:rsidR="004C58E3" w:rsidRDefault="004C58E3" w:rsidP="00C215B7">
      <w:pPr>
        <w:spacing w:after="0" w:line="240" w:lineRule="auto"/>
      </w:pPr>
      <w:r>
        <w:separator/>
      </w:r>
    </w:p>
  </w:footnote>
  <w:footnote w:type="continuationSeparator" w:id="0">
    <w:p w14:paraId="6F2B2C2A" w14:textId="77777777" w:rsidR="004C58E3" w:rsidRDefault="004C58E3" w:rsidP="00C2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74AE" w14:textId="5259EF55" w:rsidR="009A2CAA" w:rsidRDefault="00A35B2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54B7E" wp14:editId="5C3162B2">
          <wp:simplePos x="0" y="0"/>
          <wp:positionH relativeFrom="column">
            <wp:posOffset>3125580</wp:posOffset>
          </wp:positionH>
          <wp:positionV relativeFrom="paragraph">
            <wp:posOffset>-228683</wp:posOffset>
          </wp:positionV>
          <wp:extent cx="3053301" cy="913046"/>
          <wp:effectExtent l="0" t="0" r="0" b="1905"/>
          <wp:wrapNone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3301" cy="91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A6E">
      <w:rPr>
        <w:noProof/>
      </w:rPr>
      <w:drawing>
        <wp:anchor distT="0" distB="0" distL="114300" distR="114300" simplePos="0" relativeHeight="251660288" behindDoc="0" locked="0" layoutInCell="1" allowOverlap="1" wp14:anchorId="2818C5F3" wp14:editId="3C7573A4">
          <wp:simplePos x="0" y="0"/>
          <wp:positionH relativeFrom="column">
            <wp:posOffset>-778593</wp:posOffset>
          </wp:positionH>
          <wp:positionV relativeFrom="paragraph">
            <wp:posOffset>-140583</wp:posOffset>
          </wp:positionV>
          <wp:extent cx="2441051" cy="824687"/>
          <wp:effectExtent l="0" t="0" r="0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1051" cy="824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2CAA">
      <w:rPr>
        <w:noProof/>
      </w:rPr>
      <w:drawing>
        <wp:anchor distT="0" distB="0" distL="114300" distR="114300" simplePos="0" relativeHeight="251659264" behindDoc="1" locked="0" layoutInCell="1" allowOverlap="1" wp14:anchorId="1605EA5F" wp14:editId="757608A9">
          <wp:simplePos x="0" y="0"/>
          <wp:positionH relativeFrom="column">
            <wp:posOffset>-1165195</wp:posOffset>
          </wp:positionH>
          <wp:positionV relativeFrom="paragraph">
            <wp:posOffset>1038343</wp:posOffset>
          </wp:positionV>
          <wp:extent cx="7617460" cy="9198492"/>
          <wp:effectExtent l="0" t="0" r="2540" b="3175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28"/>
                  <a:stretch/>
                </pic:blipFill>
                <pic:spPr bwMode="auto">
                  <a:xfrm>
                    <a:off x="0" y="0"/>
                    <a:ext cx="7617460" cy="9198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128C8"/>
    <w:multiLevelType w:val="multilevel"/>
    <w:tmpl w:val="39D06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9697E4C"/>
    <w:multiLevelType w:val="multilevel"/>
    <w:tmpl w:val="19F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6401393">
    <w:abstractNumId w:val="0"/>
  </w:num>
  <w:num w:numId="2" w16cid:durableId="2016301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DA"/>
    <w:rsid w:val="000449F4"/>
    <w:rsid w:val="000A0E4E"/>
    <w:rsid w:val="001062BF"/>
    <w:rsid w:val="00111A44"/>
    <w:rsid w:val="00133AAC"/>
    <w:rsid w:val="0017171B"/>
    <w:rsid w:val="001F36E5"/>
    <w:rsid w:val="001F7151"/>
    <w:rsid w:val="00204226"/>
    <w:rsid w:val="00252398"/>
    <w:rsid w:val="002D687B"/>
    <w:rsid w:val="002D7F5D"/>
    <w:rsid w:val="0033437A"/>
    <w:rsid w:val="00367D1D"/>
    <w:rsid w:val="003C03F6"/>
    <w:rsid w:val="00465F06"/>
    <w:rsid w:val="004909D6"/>
    <w:rsid w:val="004A306C"/>
    <w:rsid w:val="004B12AD"/>
    <w:rsid w:val="004C29F9"/>
    <w:rsid w:val="004C58E3"/>
    <w:rsid w:val="00537BB3"/>
    <w:rsid w:val="0056623C"/>
    <w:rsid w:val="00571C97"/>
    <w:rsid w:val="005A78FF"/>
    <w:rsid w:val="005C51E4"/>
    <w:rsid w:val="005E7BE5"/>
    <w:rsid w:val="00636834"/>
    <w:rsid w:val="00654DEA"/>
    <w:rsid w:val="00744C66"/>
    <w:rsid w:val="00751815"/>
    <w:rsid w:val="00752FEC"/>
    <w:rsid w:val="00795B8D"/>
    <w:rsid w:val="007B42A4"/>
    <w:rsid w:val="007C101D"/>
    <w:rsid w:val="00814BCD"/>
    <w:rsid w:val="00881A6E"/>
    <w:rsid w:val="008A41DA"/>
    <w:rsid w:val="008E7E39"/>
    <w:rsid w:val="008F7973"/>
    <w:rsid w:val="00923935"/>
    <w:rsid w:val="00987429"/>
    <w:rsid w:val="009A2CAA"/>
    <w:rsid w:val="009D0A41"/>
    <w:rsid w:val="00A03D3E"/>
    <w:rsid w:val="00A27674"/>
    <w:rsid w:val="00A35B21"/>
    <w:rsid w:val="00A800E0"/>
    <w:rsid w:val="00AF453E"/>
    <w:rsid w:val="00B548CF"/>
    <w:rsid w:val="00BD31B6"/>
    <w:rsid w:val="00BD53E3"/>
    <w:rsid w:val="00BD6236"/>
    <w:rsid w:val="00BF110F"/>
    <w:rsid w:val="00C215B7"/>
    <w:rsid w:val="00C40715"/>
    <w:rsid w:val="00CA12A4"/>
    <w:rsid w:val="00CE7A7E"/>
    <w:rsid w:val="00D12399"/>
    <w:rsid w:val="00D35FDC"/>
    <w:rsid w:val="00DB7361"/>
    <w:rsid w:val="00E0267D"/>
    <w:rsid w:val="00E4796A"/>
    <w:rsid w:val="00E55966"/>
    <w:rsid w:val="00ED4E5A"/>
    <w:rsid w:val="00EF0629"/>
    <w:rsid w:val="00EF3563"/>
    <w:rsid w:val="00EF7DB3"/>
    <w:rsid w:val="00F8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61E6"/>
  <w15:chartTrackingRefBased/>
  <w15:docId w15:val="{EE57C615-631D-4DE8-BF7E-F7706742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01D"/>
  </w:style>
  <w:style w:type="paragraph" w:styleId="Ttulo1">
    <w:name w:val="heading 1"/>
    <w:basedOn w:val="Normal"/>
    <w:next w:val="Normal"/>
    <w:link w:val="Ttulo1Carter"/>
    <w:uiPriority w:val="9"/>
    <w:qFormat/>
    <w:rsid w:val="00BF110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E03E52"/>
      <w:sz w:val="28"/>
      <w:szCs w:val="32"/>
    </w:rPr>
  </w:style>
  <w:style w:type="paragraph" w:styleId="Ttulo2">
    <w:name w:val="heading 2"/>
    <w:basedOn w:val="Normal"/>
    <w:link w:val="Ttulo2Carter"/>
    <w:uiPriority w:val="9"/>
    <w:unhideWhenUsed/>
    <w:qFormat/>
    <w:rsid w:val="00BF110F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paragraph" w:styleId="Ttulo3">
    <w:name w:val="heading 3"/>
    <w:basedOn w:val="Normal"/>
    <w:next w:val="Normal"/>
    <w:link w:val="Ttulo3Carter"/>
    <w:autoRedefine/>
    <w:uiPriority w:val="9"/>
    <w:unhideWhenUsed/>
    <w:qFormat/>
    <w:rsid w:val="00BF110F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b/>
      <w:i/>
      <w:iCs/>
      <w:color w:val="E03E52"/>
      <w:sz w:val="24"/>
    </w:rPr>
  </w:style>
  <w:style w:type="paragraph" w:styleId="Ttulo5">
    <w:name w:val="heading 5"/>
    <w:basedOn w:val="Normal"/>
    <w:next w:val="Normal"/>
    <w:link w:val="Ttulo5Carter"/>
    <w:autoRedefine/>
    <w:uiPriority w:val="9"/>
    <w:unhideWhenUsed/>
    <w:qFormat/>
    <w:rsid w:val="001F7151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color w:val="E03E52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F110F"/>
    <w:rPr>
      <w:rFonts w:asciiTheme="majorHAnsi" w:eastAsiaTheme="majorEastAsia" w:hAnsiTheme="majorHAnsi" w:cstheme="majorBidi"/>
      <w:b/>
      <w:color w:val="E03E52"/>
      <w:sz w:val="28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F110F"/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F110F"/>
    <w:rPr>
      <w:rFonts w:asciiTheme="majorHAnsi" w:eastAsiaTheme="majorEastAsia" w:hAnsiTheme="majorHAnsi" w:cstheme="majorBidi"/>
      <w:b/>
      <w:i/>
      <w:iCs/>
      <w:color w:val="E03E52"/>
      <w:sz w:val="24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1F7151"/>
    <w:rPr>
      <w:rFonts w:asciiTheme="majorHAnsi" w:eastAsiaTheme="majorEastAsia" w:hAnsiTheme="majorHAnsi" w:cstheme="majorBidi"/>
      <w:color w:val="E03E52"/>
      <w:sz w:val="24"/>
    </w:rPr>
  </w:style>
  <w:style w:type="character" w:styleId="TextodoMarcadordePosio">
    <w:name w:val="Placeholder Text"/>
    <w:basedOn w:val="Tipodeletrapredefinidodopargrafo"/>
    <w:uiPriority w:val="99"/>
    <w:semiHidden/>
    <w:rsid w:val="007C101D"/>
    <w:rPr>
      <w:color w:val="808080"/>
    </w:rPr>
  </w:style>
  <w:style w:type="table" w:styleId="TabelacomGrelha">
    <w:name w:val="Table Grid"/>
    <w:basedOn w:val="Tabelanormal"/>
    <w:uiPriority w:val="39"/>
    <w:rsid w:val="005E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2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215B7"/>
  </w:style>
  <w:style w:type="paragraph" w:styleId="Rodap">
    <w:name w:val="footer"/>
    <w:basedOn w:val="Normal"/>
    <w:link w:val="RodapCarter"/>
    <w:uiPriority w:val="99"/>
    <w:unhideWhenUsed/>
    <w:rsid w:val="00C2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2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zador\OneDrive%20-%20FILPORC\Documentos\Bem%20Estar%20Animal\Operacionaliza&#231;&#227;o\Contrata&#231;&#227;o\Ficha%20de%20caracteriza&#231;&#227;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B5DE5B1277449D9CA870FCBCD246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2EBB28-B671-4E1A-BD75-0B3C4CBAA429}"/>
      </w:docPartPr>
      <w:docPartBody>
        <w:p w:rsidR="00180AF7" w:rsidRDefault="007D57BD" w:rsidP="007D57BD">
          <w:pPr>
            <w:pStyle w:val="B6B5DE5B1277449D9CA870FCBCD246B13"/>
          </w:pPr>
          <w:r w:rsidRPr="00D12399">
            <w:rPr>
              <w:rStyle w:val="TextodoMarcadordePosio"/>
            </w:rPr>
            <w:t>Insira o nome da empresa.</w:t>
          </w:r>
        </w:p>
      </w:docPartBody>
    </w:docPart>
    <w:docPart>
      <w:docPartPr>
        <w:name w:val="D10665502FD3499CB0764D1A3B9E7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09C406-875B-4204-8367-2E9A83D79D81}"/>
      </w:docPartPr>
      <w:docPartBody>
        <w:p w:rsidR="00180AF7" w:rsidRDefault="007D57BD" w:rsidP="007D57BD">
          <w:pPr>
            <w:pStyle w:val="D10665502FD3499CB0764D1A3B9E78FD3"/>
          </w:pPr>
          <w:r w:rsidRPr="00D12399">
            <w:rPr>
              <w:rStyle w:val="TextodoMarcadordePosio"/>
            </w:rPr>
            <w:t>Insira o Nome da pessoa de contacto na empresa.</w:t>
          </w:r>
        </w:p>
      </w:docPartBody>
    </w:docPart>
    <w:docPart>
      <w:docPartPr>
        <w:name w:val="B70B2BA9FDB943F1BEBAC0AE0F6F00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9BC94B-0952-4401-9C55-5FEA9356B01D}"/>
      </w:docPartPr>
      <w:docPartBody>
        <w:p w:rsidR="00180AF7" w:rsidRDefault="007D57BD" w:rsidP="007D57BD">
          <w:pPr>
            <w:pStyle w:val="B70B2BA9FDB943F1BEBAC0AE0F6F00233"/>
          </w:pPr>
          <w:r w:rsidRPr="00D12399">
            <w:rPr>
              <w:rStyle w:val="TextodoMarcadordePosio"/>
            </w:rPr>
            <w:t>Insira a morada da empresa.</w:t>
          </w:r>
        </w:p>
      </w:docPartBody>
    </w:docPart>
    <w:docPart>
      <w:docPartPr>
        <w:name w:val="71564D3EA0B346F2A3CF05C7DF71B8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89BB08-10B0-40A6-AD41-B0B165D00696}"/>
      </w:docPartPr>
      <w:docPartBody>
        <w:p w:rsidR="00180AF7" w:rsidRDefault="007D57BD" w:rsidP="007D57BD">
          <w:pPr>
            <w:pStyle w:val="71564D3EA0B346F2A3CF05C7DF71B8033"/>
          </w:pPr>
          <w:r w:rsidRPr="00D12399">
            <w:rPr>
              <w:rStyle w:val="TextodoMarcadordePosio"/>
            </w:rPr>
            <w:t>localidade</w:t>
          </w:r>
        </w:p>
      </w:docPartBody>
    </w:docPart>
    <w:docPart>
      <w:docPartPr>
        <w:name w:val="7F36AAB72E8246FAB128D5B3E2EC69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3EF161-742E-441F-89B7-46E273B6F3B3}"/>
      </w:docPartPr>
      <w:docPartBody>
        <w:p w:rsidR="00180AF7" w:rsidRDefault="007D57BD" w:rsidP="007D57BD">
          <w:pPr>
            <w:pStyle w:val="7F36AAB72E8246FAB128D5B3E2EC696C3"/>
          </w:pPr>
          <w:r w:rsidRPr="00D12399">
            <w:rPr>
              <w:rStyle w:val="TextodoMarcadordePosio"/>
            </w:rPr>
            <w:t>000000000</w:t>
          </w:r>
        </w:p>
      </w:docPartBody>
    </w:docPart>
    <w:docPart>
      <w:docPartPr>
        <w:name w:val="18B499760D3E4C50998CCB37B459D2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DA18C7-DB19-443A-81E1-F1A99E18877E}"/>
      </w:docPartPr>
      <w:docPartBody>
        <w:p w:rsidR="00180AF7" w:rsidRDefault="007D57BD" w:rsidP="007D57BD">
          <w:pPr>
            <w:pStyle w:val="18B499760D3E4C50998CCB37B459D2693"/>
          </w:pPr>
          <w:r w:rsidRPr="00D12399">
            <w:rPr>
              <w:rStyle w:val="TextodoMarcadordePosio"/>
            </w:rPr>
            <w:t>000000000</w:t>
          </w:r>
        </w:p>
      </w:docPartBody>
    </w:docPart>
    <w:docPart>
      <w:docPartPr>
        <w:name w:val="41C0FE264BE84E9F94D363EFE5A4E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BFEA32-F3B1-427A-97B6-F639DFBCD7C2}"/>
      </w:docPartPr>
      <w:docPartBody>
        <w:p w:rsidR="00180AF7" w:rsidRDefault="007D57BD" w:rsidP="007D57BD">
          <w:pPr>
            <w:pStyle w:val="41C0FE264BE84E9F94D363EFE5A4E1123"/>
          </w:pPr>
          <w:r w:rsidRPr="00D12399">
            <w:rPr>
              <w:rStyle w:val="TextodoMarcadordePosio"/>
            </w:rPr>
            <w:t>email</w:t>
          </w:r>
        </w:p>
      </w:docPartBody>
    </w:docPart>
    <w:docPart>
      <w:docPartPr>
        <w:name w:val="50D1A78F403A4A5F874255EEDC23A3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508279-5D44-4B6B-99F9-DA377BD91A5A}"/>
      </w:docPartPr>
      <w:docPartBody>
        <w:p w:rsidR="00180AF7" w:rsidRDefault="007D57BD" w:rsidP="007D57BD">
          <w:pPr>
            <w:pStyle w:val="50D1A78F403A4A5F874255EEDC23A3B53"/>
          </w:pPr>
          <w:r w:rsidRPr="00D12399">
            <w:rPr>
              <w:rStyle w:val="TextodoMarcadordePosio"/>
            </w:rPr>
            <w:t>0000-000</w:t>
          </w:r>
        </w:p>
      </w:docPartBody>
    </w:docPart>
    <w:docPart>
      <w:docPartPr>
        <w:name w:val="6DE15B571A7441A9A2D22C6E95FC5F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50BDC6-8BF7-4DBE-B3C2-6AD448E1E3E1}"/>
      </w:docPartPr>
      <w:docPartBody>
        <w:p w:rsidR="001F341A" w:rsidRDefault="007D57BD" w:rsidP="007D57BD">
          <w:pPr>
            <w:pStyle w:val="6DE15B571A7441A9A2D22C6E95FC5F2F3"/>
          </w:pPr>
          <w:r w:rsidRPr="00D12399">
            <w:rPr>
              <w:rStyle w:val="TextodoMarcadordePosio"/>
            </w:rPr>
            <w:t>Nº Explorações</w:t>
          </w:r>
        </w:p>
      </w:docPartBody>
    </w:docPart>
    <w:docPart>
      <w:docPartPr>
        <w:name w:val="F5193063BD7848AD8B3CB1E7BB0FC7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40261A-578C-42C2-A83D-BB07FC6E3D58}"/>
      </w:docPartPr>
      <w:docPartBody>
        <w:p w:rsidR="00E02731" w:rsidRDefault="007D57BD" w:rsidP="007D57BD">
          <w:pPr>
            <w:pStyle w:val="F5193063BD7848AD8B3CB1E7BB0FC7F53"/>
          </w:pPr>
          <w:r w:rsidRPr="00D12399">
            <w:rPr>
              <w:rFonts w:cstheme="minorHAnsi"/>
              <w:color w:val="808080" w:themeColor="background1" w:themeShade="80"/>
            </w:rPr>
            <w:t>Marca de Exploração</w:t>
          </w:r>
        </w:p>
      </w:docPartBody>
    </w:docPart>
    <w:docPart>
      <w:docPartPr>
        <w:name w:val="6FBFAB2F305B44D9B6D3B8BE1CAF5D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E41E72-0C9E-4D6F-915F-E12A4CD6F86D}"/>
      </w:docPartPr>
      <w:docPartBody>
        <w:p w:rsidR="00E02731" w:rsidRDefault="007D57BD" w:rsidP="007D57BD">
          <w:pPr>
            <w:pStyle w:val="6FBFAB2F305B44D9B6D3B8BE1CAF5D6E3"/>
          </w:pPr>
          <w:r w:rsidRPr="00D12399">
            <w:rPr>
              <w:rStyle w:val="TextodoMarcadordePosio"/>
            </w:rPr>
            <w:t>Insira a morada da exploração</w:t>
          </w:r>
        </w:p>
      </w:docPartBody>
    </w:docPart>
    <w:docPart>
      <w:docPartPr>
        <w:name w:val="8B4A3093715B4D7B9455B48EB0077D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9820BA-DE33-47F9-851C-400D371CE3C2}"/>
      </w:docPartPr>
      <w:docPartBody>
        <w:p w:rsidR="00E02731" w:rsidRDefault="007D57BD" w:rsidP="007D57BD">
          <w:pPr>
            <w:pStyle w:val="8B4A3093715B4D7B9455B48EB0077D523"/>
          </w:pPr>
          <w:r w:rsidRPr="00D12399">
            <w:rPr>
              <w:rStyle w:val="TextodoMarcadordePosio"/>
            </w:rPr>
            <w:t>0000-000</w:t>
          </w:r>
        </w:p>
      </w:docPartBody>
    </w:docPart>
    <w:docPart>
      <w:docPartPr>
        <w:name w:val="934CFAAAC03145CB9B5E7F8E2E8CD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A62F27-A42A-4A2F-AC8D-66E2801B6DAC}"/>
      </w:docPartPr>
      <w:docPartBody>
        <w:p w:rsidR="00E02731" w:rsidRDefault="007D57BD" w:rsidP="007D57BD">
          <w:pPr>
            <w:pStyle w:val="934CFAAAC03145CB9B5E7F8E2E8CDDCD3"/>
          </w:pPr>
          <w:r w:rsidRPr="00D12399">
            <w:rPr>
              <w:rStyle w:val="TextodoMarcadordePosio"/>
            </w:rPr>
            <w:t>localidade</w:t>
          </w:r>
        </w:p>
      </w:docPartBody>
    </w:docPart>
    <w:docPart>
      <w:docPartPr>
        <w:name w:val="A744614927B649609F76C7AC5A8E55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C3F5F6-2A03-435C-9108-B034C22A2DF5}"/>
      </w:docPartPr>
      <w:docPartBody>
        <w:p w:rsidR="00E02731" w:rsidRDefault="007D57BD" w:rsidP="007D57BD">
          <w:pPr>
            <w:pStyle w:val="A744614927B649609F76C7AC5A8E55023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</w:t>
          </w:r>
          <w:r w:rsidRPr="00752FEC">
            <w:rPr>
              <w:rStyle w:val="TextodoMarcadordePosio"/>
              <w:sz w:val="20"/>
              <w:szCs w:val="20"/>
            </w:rPr>
            <w:t>º animais</w:t>
          </w:r>
        </w:p>
      </w:docPartBody>
    </w:docPart>
    <w:docPart>
      <w:docPartPr>
        <w:name w:val="562FD147469E4C02ACB1EF61CC2BB4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5B95B4-5044-4B39-A628-2D336120B983}"/>
      </w:docPartPr>
      <w:docPartBody>
        <w:p w:rsidR="00E02731" w:rsidRDefault="007D57BD" w:rsidP="007D57BD">
          <w:pPr>
            <w:pStyle w:val="562FD147469E4C02ACB1EF61CC2BB42E3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porcos</w:t>
          </w:r>
        </w:p>
      </w:docPartBody>
    </w:docPart>
    <w:docPart>
      <w:docPartPr>
        <w:name w:val="29B91A90F92D4B2D801C92E64E57A3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459F50-ECB3-4B33-A72B-5FB1E1DEC8A0}"/>
      </w:docPartPr>
      <w:docPartBody>
        <w:p w:rsidR="00E02731" w:rsidRDefault="007D57BD" w:rsidP="007D57BD">
          <w:pPr>
            <w:pStyle w:val="29B91A90F92D4B2D801C92E64E57A3043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 xml:space="preserve">leitões </w:t>
          </w:r>
        </w:p>
      </w:docPartBody>
    </w:docPart>
    <w:docPart>
      <w:docPartPr>
        <w:name w:val="F10725FDBAC64713BA70CA2A542836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AC448E-30B2-433F-9B7C-03D5F1EA90FC}"/>
      </w:docPartPr>
      <w:docPartBody>
        <w:p w:rsidR="00E02731" w:rsidRDefault="007D57BD" w:rsidP="007D57BD">
          <w:pPr>
            <w:pStyle w:val="F10725FDBAC64713BA70CA2A542836563"/>
          </w:pPr>
          <w:r w:rsidRPr="00D12399">
            <w:rPr>
              <w:rFonts w:cstheme="minorHAnsi"/>
              <w:color w:val="808080" w:themeColor="background1" w:themeShade="80"/>
            </w:rPr>
            <w:t>Marca de Exploração</w:t>
          </w:r>
        </w:p>
      </w:docPartBody>
    </w:docPart>
    <w:docPart>
      <w:docPartPr>
        <w:name w:val="02571866DFF54F658B24AB6759F75F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8ED728-E40A-46E9-84A4-7DF3FEE69E03}"/>
      </w:docPartPr>
      <w:docPartBody>
        <w:p w:rsidR="00E02731" w:rsidRDefault="007D57BD" w:rsidP="007D57BD">
          <w:pPr>
            <w:pStyle w:val="02571866DFF54F658B24AB6759F75FE23"/>
          </w:pPr>
          <w:r w:rsidRPr="00D12399">
            <w:rPr>
              <w:rStyle w:val="TextodoMarcadordePosio"/>
            </w:rPr>
            <w:t>Insira a morada da exploração</w:t>
          </w:r>
        </w:p>
      </w:docPartBody>
    </w:docPart>
    <w:docPart>
      <w:docPartPr>
        <w:name w:val="EAB2D8B0D55C49039AC87F42F99FC8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93C8E6-C01A-42AE-83B1-C26313611114}"/>
      </w:docPartPr>
      <w:docPartBody>
        <w:p w:rsidR="00E02731" w:rsidRDefault="007D57BD" w:rsidP="007D57BD">
          <w:pPr>
            <w:pStyle w:val="EAB2D8B0D55C49039AC87F42F99FC86C3"/>
          </w:pPr>
          <w:r w:rsidRPr="00D12399">
            <w:rPr>
              <w:rStyle w:val="TextodoMarcadordePosio"/>
            </w:rPr>
            <w:t>0000-000</w:t>
          </w:r>
        </w:p>
      </w:docPartBody>
    </w:docPart>
    <w:docPart>
      <w:docPartPr>
        <w:name w:val="BB0E6316AC744E1DB13856E267A84C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148507-BA39-4667-A059-B44EF73A1016}"/>
      </w:docPartPr>
      <w:docPartBody>
        <w:p w:rsidR="00E02731" w:rsidRDefault="007D57BD" w:rsidP="007D57BD">
          <w:pPr>
            <w:pStyle w:val="BB0E6316AC744E1DB13856E267A84C953"/>
          </w:pPr>
          <w:r w:rsidRPr="00D12399">
            <w:rPr>
              <w:rStyle w:val="TextodoMarcadordePosio"/>
            </w:rPr>
            <w:t>localidade</w:t>
          </w:r>
        </w:p>
      </w:docPartBody>
    </w:docPart>
    <w:docPart>
      <w:docPartPr>
        <w:name w:val="363BB0386B734A25975B1AE715CD99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D486FD-E191-438E-BEB0-C117ADE1D56B}"/>
      </w:docPartPr>
      <w:docPartBody>
        <w:p w:rsidR="00E02731" w:rsidRDefault="007D57BD" w:rsidP="007D57BD">
          <w:pPr>
            <w:pStyle w:val="363BB0386B734A25975B1AE715CD993B3"/>
          </w:pPr>
          <w:r w:rsidRPr="00D12399">
            <w:rPr>
              <w:rFonts w:cstheme="minorHAnsi"/>
              <w:color w:val="808080" w:themeColor="background1" w:themeShade="80"/>
            </w:rPr>
            <w:t>Marca de Exploração</w:t>
          </w:r>
        </w:p>
      </w:docPartBody>
    </w:docPart>
    <w:docPart>
      <w:docPartPr>
        <w:name w:val="4896A812FA534D0383139D7F86EFF9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951DAA-8A8B-4B84-B911-E590F898C00F}"/>
      </w:docPartPr>
      <w:docPartBody>
        <w:p w:rsidR="00E02731" w:rsidRDefault="007D57BD" w:rsidP="007D57BD">
          <w:pPr>
            <w:pStyle w:val="4896A812FA534D0383139D7F86EFF99D3"/>
          </w:pPr>
          <w:r w:rsidRPr="00D12399">
            <w:rPr>
              <w:rStyle w:val="TextodoMarcadordePosio"/>
            </w:rPr>
            <w:t>Insira a morada da exploração</w:t>
          </w:r>
        </w:p>
      </w:docPartBody>
    </w:docPart>
    <w:docPart>
      <w:docPartPr>
        <w:name w:val="F5728FFCE77B4A8D94CEE5D34064DF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8B4774-3871-485F-A294-A25F7EF9750F}"/>
      </w:docPartPr>
      <w:docPartBody>
        <w:p w:rsidR="00E02731" w:rsidRDefault="007D57BD" w:rsidP="007D57BD">
          <w:pPr>
            <w:pStyle w:val="F5728FFCE77B4A8D94CEE5D34064DFE63"/>
          </w:pPr>
          <w:r w:rsidRPr="00D12399">
            <w:rPr>
              <w:rStyle w:val="TextodoMarcadordePosio"/>
            </w:rPr>
            <w:t>0000-000</w:t>
          </w:r>
        </w:p>
      </w:docPartBody>
    </w:docPart>
    <w:docPart>
      <w:docPartPr>
        <w:name w:val="55F9A8243E6C411AB524FE6ECD07C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FC808-B071-4251-BE95-F933C8508053}"/>
      </w:docPartPr>
      <w:docPartBody>
        <w:p w:rsidR="00E02731" w:rsidRDefault="007D57BD" w:rsidP="007D57BD">
          <w:pPr>
            <w:pStyle w:val="55F9A8243E6C411AB524FE6ECD07C1603"/>
          </w:pPr>
          <w:r w:rsidRPr="00D12399">
            <w:rPr>
              <w:rStyle w:val="TextodoMarcadordePosio"/>
            </w:rPr>
            <w:t>localidade</w:t>
          </w:r>
        </w:p>
      </w:docPartBody>
    </w:docPart>
    <w:docPart>
      <w:docPartPr>
        <w:name w:val="144C797B104145A09746B71544112A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F0A811-DCFA-443C-8F7F-0E8387B4C6BA}"/>
      </w:docPartPr>
      <w:docPartBody>
        <w:p w:rsidR="00E02731" w:rsidRDefault="007D57BD" w:rsidP="007D57BD">
          <w:pPr>
            <w:pStyle w:val="144C797B104145A09746B71544112A383"/>
          </w:pPr>
          <w:r w:rsidRPr="00D12399">
            <w:rPr>
              <w:rFonts w:cstheme="minorHAnsi"/>
              <w:color w:val="808080" w:themeColor="background1" w:themeShade="80"/>
            </w:rPr>
            <w:t>Marca de Exploração</w:t>
          </w:r>
        </w:p>
      </w:docPartBody>
    </w:docPart>
    <w:docPart>
      <w:docPartPr>
        <w:name w:val="A64074DEE72E4F85A93982D654B520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D8A167-E19E-4855-A98C-C48B45C0EB87}"/>
      </w:docPartPr>
      <w:docPartBody>
        <w:p w:rsidR="00E02731" w:rsidRDefault="007D57BD" w:rsidP="007D57BD">
          <w:pPr>
            <w:pStyle w:val="A64074DEE72E4F85A93982D654B520923"/>
          </w:pPr>
          <w:r w:rsidRPr="00D12399">
            <w:rPr>
              <w:rStyle w:val="TextodoMarcadordePosio"/>
            </w:rPr>
            <w:t>Insira a morada da exploração</w:t>
          </w:r>
        </w:p>
      </w:docPartBody>
    </w:docPart>
    <w:docPart>
      <w:docPartPr>
        <w:name w:val="FD6204CEBEB04B9AB184C2883DF7BB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1B6433-F174-4169-9D33-623F6F6C13F3}"/>
      </w:docPartPr>
      <w:docPartBody>
        <w:p w:rsidR="00E02731" w:rsidRDefault="007D57BD" w:rsidP="007D57BD">
          <w:pPr>
            <w:pStyle w:val="FD6204CEBEB04B9AB184C2883DF7BB723"/>
          </w:pPr>
          <w:r w:rsidRPr="00D12399">
            <w:rPr>
              <w:rStyle w:val="TextodoMarcadordePosio"/>
            </w:rPr>
            <w:t>0000-000</w:t>
          </w:r>
        </w:p>
      </w:docPartBody>
    </w:docPart>
    <w:docPart>
      <w:docPartPr>
        <w:name w:val="3FFBAC25414D4771AE3631DC4D3A36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B67E6A-8FE2-4D7D-AA7E-4DB9B377CA1C}"/>
      </w:docPartPr>
      <w:docPartBody>
        <w:p w:rsidR="00E02731" w:rsidRDefault="007D57BD" w:rsidP="007D57BD">
          <w:pPr>
            <w:pStyle w:val="3FFBAC25414D4771AE3631DC4D3A36413"/>
          </w:pPr>
          <w:r w:rsidRPr="00D12399">
            <w:rPr>
              <w:rStyle w:val="TextodoMarcadordePosio"/>
            </w:rPr>
            <w:t>localidade</w:t>
          </w:r>
        </w:p>
      </w:docPartBody>
    </w:docPart>
    <w:docPart>
      <w:docPartPr>
        <w:name w:val="71382E8EC1D54EF286E87A0E86521F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1CC153-2331-41D5-AA41-D6E389280263}"/>
      </w:docPartPr>
      <w:docPartBody>
        <w:p w:rsidR="008A6FF3" w:rsidRDefault="007D57BD" w:rsidP="007D57BD">
          <w:pPr>
            <w:pStyle w:val="71382E8EC1D54EF286E87A0E86521F82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Nº animais</w:t>
          </w:r>
        </w:p>
      </w:docPartBody>
    </w:docPart>
    <w:docPart>
      <w:docPartPr>
        <w:name w:val="BE62D4FEBA0246C68DEDEF8458DAEE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E4A656-8707-4CF7-BDCF-95B53CF45408}"/>
      </w:docPartPr>
      <w:docPartBody>
        <w:p w:rsidR="008A6FF3" w:rsidRDefault="007D57BD" w:rsidP="007D57BD">
          <w:pPr>
            <w:pStyle w:val="BE62D4FEBA0246C68DEDEF8458DAEE7F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</w:t>
          </w:r>
          <w:r w:rsidRPr="00752FEC">
            <w:rPr>
              <w:rStyle w:val="TextodoMarcadordePosio"/>
              <w:sz w:val="20"/>
              <w:szCs w:val="20"/>
            </w:rPr>
            <w:t>º animais</w:t>
          </w:r>
        </w:p>
      </w:docPartBody>
    </w:docPart>
    <w:docPart>
      <w:docPartPr>
        <w:name w:val="94BFC7D0E96A432A95455A6A95E4EE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501843-F9C7-4ECA-9D96-4F15094CEC4F}"/>
      </w:docPartPr>
      <w:docPartBody>
        <w:p w:rsidR="008A6FF3" w:rsidRDefault="007D57BD" w:rsidP="007D57BD">
          <w:pPr>
            <w:pStyle w:val="94BFC7D0E96A432A95455A6A95E4EEFA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Nº animais</w:t>
          </w:r>
        </w:p>
      </w:docPartBody>
    </w:docPart>
    <w:docPart>
      <w:docPartPr>
        <w:name w:val="B84BCC145EBE488B91AC348B5AC530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FBD5F-3AD0-49DB-A526-4B251B5CE9FA}"/>
      </w:docPartPr>
      <w:docPartBody>
        <w:p w:rsidR="008A6FF3" w:rsidRDefault="007D57BD" w:rsidP="007D57BD">
          <w:pPr>
            <w:pStyle w:val="B84BCC145EBE488B91AC348B5AC53090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porcos</w:t>
          </w:r>
        </w:p>
      </w:docPartBody>
    </w:docPart>
    <w:docPart>
      <w:docPartPr>
        <w:name w:val="813C10A169014CD5B1E29759E0D001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34341E-6DA6-4100-9A07-7FD9E29FBAF2}"/>
      </w:docPartPr>
      <w:docPartBody>
        <w:p w:rsidR="008A6FF3" w:rsidRDefault="007D57BD" w:rsidP="007D57BD">
          <w:pPr>
            <w:pStyle w:val="813C10A169014CD5B1E29759E0D001F5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 xml:space="preserve">leitões </w:t>
          </w:r>
        </w:p>
      </w:docPartBody>
    </w:docPart>
    <w:docPart>
      <w:docPartPr>
        <w:name w:val="378CE5A9B3ED4AA3910EA84CF067E8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07F40F-546C-4A4A-ABB7-FD96962ADC3C}"/>
      </w:docPartPr>
      <w:docPartBody>
        <w:p w:rsidR="008A6FF3" w:rsidRDefault="007D57BD" w:rsidP="007D57BD">
          <w:pPr>
            <w:pStyle w:val="378CE5A9B3ED4AA3910EA84CF067E847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</w:t>
          </w:r>
          <w:r w:rsidRPr="00752FEC">
            <w:rPr>
              <w:rStyle w:val="TextodoMarcadordePosio"/>
              <w:sz w:val="20"/>
              <w:szCs w:val="20"/>
            </w:rPr>
            <w:t>º animais</w:t>
          </w:r>
        </w:p>
      </w:docPartBody>
    </w:docPart>
    <w:docPart>
      <w:docPartPr>
        <w:name w:val="4BA4C382E3EF484397C47859598AAA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29F68-356F-45D9-A496-6D3FFDB6C972}"/>
      </w:docPartPr>
      <w:docPartBody>
        <w:p w:rsidR="008A6FF3" w:rsidRDefault="007D57BD" w:rsidP="007D57BD">
          <w:pPr>
            <w:pStyle w:val="4BA4C382E3EF484397C47859598AAA1B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Nº animais</w:t>
          </w:r>
        </w:p>
      </w:docPartBody>
    </w:docPart>
    <w:docPart>
      <w:docPartPr>
        <w:name w:val="D595B47B06444D9F9847E9CDB35F9B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66E3FC-A981-4973-AD77-DEA5562C9298}"/>
      </w:docPartPr>
      <w:docPartBody>
        <w:p w:rsidR="008A6FF3" w:rsidRDefault="007D57BD" w:rsidP="007D57BD">
          <w:pPr>
            <w:pStyle w:val="D595B47B06444D9F9847E9CDB35F9B67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porcos</w:t>
          </w:r>
        </w:p>
      </w:docPartBody>
    </w:docPart>
    <w:docPart>
      <w:docPartPr>
        <w:name w:val="B82887A783AE4875BB9B21F5DB3938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5F309B-CFF0-405B-BC62-81A7F8464D86}"/>
      </w:docPartPr>
      <w:docPartBody>
        <w:p w:rsidR="008A6FF3" w:rsidRDefault="007D57BD" w:rsidP="007D57BD">
          <w:pPr>
            <w:pStyle w:val="B82887A783AE4875BB9B21F5DB393816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 xml:space="preserve">leitões </w:t>
          </w:r>
        </w:p>
      </w:docPartBody>
    </w:docPart>
    <w:docPart>
      <w:docPartPr>
        <w:name w:val="469FD7B9C4C2446AB97045A27C642D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7564E-E191-4467-8C68-6C997A6B00FE}"/>
      </w:docPartPr>
      <w:docPartBody>
        <w:p w:rsidR="008A6FF3" w:rsidRDefault="007D57BD" w:rsidP="007D57BD">
          <w:pPr>
            <w:pStyle w:val="469FD7B9C4C2446AB97045A27C642DC1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</w:t>
          </w:r>
          <w:r w:rsidRPr="00752FEC">
            <w:rPr>
              <w:rStyle w:val="TextodoMarcadordePosio"/>
              <w:sz w:val="20"/>
              <w:szCs w:val="20"/>
            </w:rPr>
            <w:t>º animais</w:t>
          </w:r>
        </w:p>
      </w:docPartBody>
    </w:docPart>
    <w:docPart>
      <w:docPartPr>
        <w:name w:val="CAD3CFF8B444448BB684FDE36C9012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904774-922F-4E8A-B0B3-8D29513B9BD5}"/>
      </w:docPartPr>
      <w:docPartBody>
        <w:p w:rsidR="008A6FF3" w:rsidRDefault="007D57BD" w:rsidP="007D57BD">
          <w:pPr>
            <w:pStyle w:val="CAD3CFF8B444448BB684FDE36C901272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Nº animais</w:t>
          </w:r>
        </w:p>
      </w:docPartBody>
    </w:docPart>
    <w:docPart>
      <w:docPartPr>
        <w:name w:val="8B7E9923ED7842A9A248F67ED72FBF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3DDA5F-309D-441C-BD87-81D6B261431C}"/>
      </w:docPartPr>
      <w:docPartBody>
        <w:p w:rsidR="008A6FF3" w:rsidRDefault="007D57BD" w:rsidP="007D57BD">
          <w:pPr>
            <w:pStyle w:val="8B7E9923ED7842A9A248F67ED72FBF78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>porcos</w:t>
          </w:r>
        </w:p>
      </w:docPartBody>
    </w:docPart>
    <w:docPart>
      <w:docPartPr>
        <w:name w:val="5626A285498543689F42E78D907A7B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445687-167D-47DF-B539-E374BB16356A}"/>
      </w:docPartPr>
      <w:docPartBody>
        <w:p w:rsidR="008A6FF3" w:rsidRDefault="007D57BD" w:rsidP="007D57BD">
          <w:pPr>
            <w:pStyle w:val="5626A285498543689F42E78D907A7BB54"/>
          </w:pPr>
          <w:r w:rsidRPr="00752FEC">
            <w:rPr>
              <w:rFonts w:cstheme="minorHAnsi"/>
              <w:color w:val="808080" w:themeColor="background1" w:themeShade="80"/>
              <w:sz w:val="20"/>
              <w:szCs w:val="20"/>
            </w:rPr>
            <w:t xml:space="preserve">leitões </w:t>
          </w:r>
        </w:p>
      </w:docPartBody>
    </w:docPart>
    <w:docPart>
      <w:docPartPr>
        <w:name w:val="F8AF5AF91F0E41099EBCDC45BF178C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2C2E03-5B54-4539-A768-D1D4B2C9EAB9}"/>
      </w:docPartPr>
      <w:docPartBody>
        <w:p w:rsidR="00000000" w:rsidRDefault="007D57BD" w:rsidP="007D57BD">
          <w:pPr>
            <w:pStyle w:val="F8AF5AF91F0E41099EBCDC45BF178CA14"/>
          </w:pPr>
          <w:r>
            <w:rPr>
              <w:rStyle w:val="TextodoMarcadordePosio"/>
            </w:rPr>
            <w:t xml:space="preserve">Nome Associação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8FE"/>
    <w:rsid w:val="00180AF7"/>
    <w:rsid w:val="001F341A"/>
    <w:rsid w:val="00426770"/>
    <w:rsid w:val="007A4563"/>
    <w:rsid w:val="007D57BD"/>
    <w:rsid w:val="008A6FF3"/>
    <w:rsid w:val="009465AD"/>
    <w:rsid w:val="009608FE"/>
    <w:rsid w:val="00E02731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ter"/>
    <w:uiPriority w:val="9"/>
    <w:unhideWhenUsed/>
    <w:qFormat/>
    <w:rsid w:val="009465AD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paragraph" w:styleId="Ttulo5">
    <w:name w:val="heading 5"/>
    <w:basedOn w:val="Normal"/>
    <w:next w:val="Normal"/>
    <w:link w:val="Ttulo5Carter"/>
    <w:autoRedefine/>
    <w:uiPriority w:val="9"/>
    <w:unhideWhenUsed/>
    <w:qFormat/>
    <w:rsid w:val="00426770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color w:val="E03E52"/>
      <w:sz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arter">
    <w:name w:val="Título 2 Caráter"/>
    <w:basedOn w:val="Tipodeletrapredefinidodopargrafo"/>
    <w:link w:val="Ttulo2"/>
    <w:uiPriority w:val="9"/>
    <w:rsid w:val="009465AD"/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426770"/>
    <w:rPr>
      <w:rFonts w:asciiTheme="majorHAnsi" w:eastAsiaTheme="majorEastAsia" w:hAnsiTheme="majorHAnsi" w:cstheme="majorBidi"/>
      <w:color w:val="E03E52"/>
      <w:sz w:val="24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7D57BD"/>
    <w:rPr>
      <w:color w:val="808080"/>
    </w:rPr>
  </w:style>
  <w:style w:type="paragraph" w:customStyle="1" w:styleId="71382E8EC1D54EF286E87A0E86521F82">
    <w:name w:val="71382E8EC1D54EF286E87A0E86521F82"/>
    <w:rsid w:val="00E02731"/>
  </w:style>
  <w:style w:type="paragraph" w:customStyle="1" w:styleId="BE62D4FEBA0246C68DEDEF8458DAEE7F">
    <w:name w:val="BE62D4FEBA0246C68DEDEF8458DAEE7F"/>
    <w:rsid w:val="00E02731"/>
  </w:style>
  <w:style w:type="paragraph" w:customStyle="1" w:styleId="94BFC7D0E96A432A95455A6A95E4EEFA">
    <w:name w:val="94BFC7D0E96A432A95455A6A95E4EEFA"/>
    <w:rsid w:val="00E02731"/>
  </w:style>
  <w:style w:type="paragraph" w:customStyle="1" w:styleId="B84BCC145EBE488B91AC348B5AC53090">
    <w:name w:val="B84BCC145EBE488B91AC348B5AC53090"/>
    <w:rsid w:val="00E02731"/>
  </w:style>
  <w:style w:type="paragraph" w:customStyle="1" w:styleId="813C10A169014CD5B1E29759E0D001F5">
    <w:name w:val="813C10A169014CD5B1E29759E0D001F5"/>
    <w:rsid w:val="00E02731"/>
  </w:style>
  <w:style w:type="paragraph" w:customStyle="1" w:styleId="378CE5A9B3ED4AA3910EA84CF067E847">
    <w:name w:val="378CE5A9B3ED4AA3910EA84CF067E847"/>
    <w:rsid w:val="00E02731"/>
  </w:style>
  <w:style w:type="paragraph" w:customStyle="1" w:styleId="4BA4C382E3EF484397C47859598AAA1B">
    <w:name w:val="4BA4C382E3EF484397C47859598AAA1B"/>
    <w:rsid w:val="00E02731"/>
  </w:style>
  <w:style w:type="paragraph" w:customStyle="1" w:styleId="D595B47B06444D9F9847E9CDB35F9B67">
    <w:name w:val="D595B47B06444D9F9847E9CDB35F9B67"/>
    <w:rsid w:val="00E02731"/>
  </w:style>
  <w:style w:type="paragraph" w:customStyle="1" w:styleId="B82887A783AE4875BB9B21F5DB393816">
    <w:name w:val="B82887A783AE4875BB9B21F5DB393816"/>
    <w:rsid w:val="00E02731"/>
  </w:style>
  <w:style w:type="paragraph" w:customStyle="1" w:styleId="469FD7B9C4C2446AB97045A27C642DC1">
    <w:name w:val="469FD7B9C4C2446AB97045A27C642DC1"/>
    <w:rsid w:val="00E02731"/>
  </w:style>
  <w:style w:type="paragraph" w:customStyle="1" w:styleId="CAD3CFF8B444448BB684FDE36C901272">
    <w:name w:val="CAD3CFF8B444448BB684FDE36C901272"/>
    <w:rsid w:val="00E02731"/>
  </w:style>
  <w:style w:type="paragraph" w:customStyle="1" w:styleId="8B7E9923ED7842A9A248F67ED72FBF78">
    <w:name w:val="8B7E9923ED7842A9A248F67ED72FBF78"/>
    <w:rsid w:val="00E02731"/>
  </w:style>
  <w:style w:type="paragraph" w:customStyle="1" w:styleId="5626A285498543689F42E78D907A7BB5">
    <w:name w:val="5626A285498543689F42E78D907A7BB5"/>
    <w:rsid w:val="00E02731"/>
  </w:style>
  <w:style w:type="paragraph" w:customStyle="1" w:styleId="B6B5DE5B1277449D9CA870FCBCD246B15">
    <w:name w:val="B6B5DE5B1277449D9CA870FCBCD246B15"/>
    <w:rsid w:val="009465AD"/>
    <w:rPr>
      <w:rFonts w:eastAsiaTheme="minorHAnsi"/>
      <w:lang w:eastAsia="en-US"/>
    </w:rPr>
  </w:style>
  <w:style w:type="paragraph" w:customStyle="1" w:styleId="D10665502FD3499CB0764D1A3B9E78FD5">
    <w:name w:val="D10665502FD3499CB0764D1A3B9E78FD5"/>
    <w:rsid w:val="009465AD"/>
    <w:rPr>
      <w:rFonts w:eastAsiaTheme="minorHAnsi"/>
      <w:lang w:eastAsia="en-US"/>
    </w:rPr>
  </w:style>
  <w:style w:type="paragraph" w:customStyle="1" w:styleId="B70B2BA9FDB943F1BEBAC0AE0F6F00235">
    <w:name w:val="B70B2BA9FDB943F1BEBAC0AE0F6F00235"/>
    <w:rsid w:val="009465AD"/>
    <w:rPr>
      <w:rFonts w:eastAsiaTheme="minorHAnsi"/>
      <w:lang w:eastAsia="en-US"/>
    </w:rPr>
  </w:style>
  <w:style w:type="paragraph" w:customStyle="1" w:styleId="50D1A78F403A4A5F874255EEDC23A3B55">
    <w:name w:val="50D1A78F403A4A5F874255EEDC23A3B55"/>
    <w:rsid w:val="009465AD"/>
    <w:rPr>
      <w:rFonts w:eastAsiaTheme="minorHAnsi"/>
      <w:lang w:eastAsia="en-US"/>
    </w:rPr>
  </w:style>
  <w:style w:type="paragraph" w:customStyle="1" w:styleId="71564D3EA0B346F2A3CF05C7DF71B8035">
    <w:name w:val="71564D3EA0B346F2A3CF05C7DF71B8035"/>
    <w:rsid w:val="009465AD"/>
    <w:rPr>
      <w:rFonts w:eastAsiaTheme="minorHAnsi"/>
      <w:lang w:eastAsia="en-US"/>
    </w:rPr>
  </w:style>
  <w:style w:type="paragraph" w:customStyle="1" w:styleId="7F36AAB72E8246FAB128D5B3E2EC696C5">
    <w:name w:val="7F36AAB72E8246FAB128D5B3E2EC696C5"/>
    <w:rsid w:val="009465AD"/>
    <w:rPr>
      <w:rFonts w:eastAsiaTheme="minorHAnsi"/>
      <w:lang w:eastAsia="en-US"/>
    </w:rPr>
  </w:style>
  <w:style w:type="paragraph" w:customStyle="1" w:styleId="18B499760D3E4C50998CCB37B459D2695">
    <w:name w:val="18B499760D3E4C50998CCB37B459D2695"/>
    <w:rsid w:val="009465AD"/>
    <w:rPr>
      <w:rFonts w:eastAsiaTheme="minorHAnsi"/>
      <w:lang w:eastAsia="en-US"/>
    </w:rPr>
  </w:style>
  <w:style w:type="paragraph" w:customStyle="1" w:styleId="41C0FE264BE84E9F94D363EFE5A4E1125">
    <w:name w:val="41C0FE264BE84E9F94D363EFE5A4E1125"/>
    <w:rsid w:val="009465AD"/>
    <w:rPr>
      <w:rFonts w:eastAsiaTheme="minorHAnsi"/>
      <w:lang w:eastAsia="en-US"/>
    </w:rPr>
  </w:style>
  <w:style w:type="paragraph" w:customStyle="1" w:styleId="6DE15B571A7441A9A2D22C6E95FC5F2F5">
    <w:name w:val="6DE15B571A7441A9A2D22C6E95FC5F2F5"/>
    <w:rsid w:val="009465AD"/>
    <w:rPr>
      <w:rFonts w:eastAsiaTheme="minorHAnsi"/>
      <w:lang w:eastAsia="en-US"/>
    </w:rPr>
  </w:style>
  <w:style w:type="paragraph" w:customStyle="1" w:styleId="F5193063BD7848AD8B3CB1E7BB0FC7F55">
    <w:name w:val="F5193063BD7848AD8B3CB1E7BB0FC7F55"/>
    <w:rsid w:val="009465AD"/>
    <w:rPr>
      <w:rFonts w:eastAsiaTheme="minorHAnsi"/>
      <w:lang w:eastAsia="en-US"/>
    </w:rPr>
  </w:style>
  <w:style w:type="paragraph" w:customStyle="1" w:styleId="6FBFAB2F305B44D9B6D3B8BE1CAF5D6E5">
    <w:name w:val="6FBFAB2F305B44D9B6D3B8BE1CAF5D6E5"/>
    <w:rsid w:val="009465AD"/>
    <w:rPr>
      <w:rFonts w:eastAsiaTheme="minorHAnsi"/>
      <w:lang w:eastAsia="en-US"/>
    </w:rPr>
  </w:style>
  <w:style w:type="paragraph" w:customStyle="1" w:styleId="8B4A3093715B4D7B9455B48EB0077D525">
    <w:name w:val="8B4A3093715B4D7B9455B48EB0077D525"/>
    <w:rsid w:val="009465AD"/>
    <w:rPr>
      <w:rFonts w:eastAsiaTheme="minorHAnsi"/>
      <w:lang w:eastAsia="en-US"/>
    </w:rPr>
  </w:style>
  <w:style w:type="paragraph" w:customStyle="1" w:styleId="934CFAAAC03145CB9B5E7F8E2E8CDDCD5">
    <w:name w:val="934CFAAAC03145CB9B5E7F8E2E8CDDCD5"/>
    <w:rsid w:val="009465AD"/>
    <w:rPr>
      <w:rFonts w:eastAsiaTheme="minorHAnsi"/>
      <w:lang w:eastAsia="en-US"/>
    </w:rPr>
  </w:style>
  <w:style w:type="paragraph" w:customStyle="1" w:styleId="A744614927B649609F76C7AC5A8E55025">
    <w:name w:val="A744614927B649609F76C7AC5A8E55025"/>
    <w:rsid w:val="009465AD"/>
    <w:rPr>
      <w:rFonts w:eastAsiaTheme="minorHAnsi"/>
      <w:lang w:eastAsia="en-US"/>
    </w:rPr>
  </w:style>
  <w:style w:type="paragraph" w:customStyle="1" w:styleId="562FD147469E4C02ACB1EF61CC2BB42E5">
    <w:name w:val="562FD147469E4C02ACB1EF61CC2BB42E5"/>
    <w:rsid w:val="009465AD"/>
    <w:rPr>
      <w:rFonts w:eastAsiaTheme="minorHAnsi"/>
      <w:lang w:eastAsia="en-US"/>
    </w:rPr>
  </w:style>
  <w:style w:type="paragraph" w:customStyle="1" w:styleId="29B91A90F92D4B2D801C92E64E57A3045">
    <w:name w:val="29B91A90F92D4B2D801C92E64E57A3045"/>
    <w:rsid w:val="009465AD"/>
    <w:rPr>
      <w:rFonts w:eastAsiaTheme="minorHAnsi"/>
      <w:lang w:eastAsia="en-US"/>
    </w:rPr>
  </w:style>
  <w:style w:type="paragraph" w:customStyle="1" w:styleId="F10725FDBAC64713BA70CA2A542836565">
    <w:name w:val="F10725FDBAC64713BA70CA2A542836565"/>
    <w:rsid w:val="009465AD"/>
    <w:rPr>
      <w:rFonts w:eastAsiaTheme="minorHAnsi"/>
      <w:lang w:eastAsia="en-US"/>
    </w:rPr>
  </w:style>
  <w:style w:type="paragraph" w:customStyle="1" w:styleId="02571866DFF54F658B24AB6759F75FE25">
    <w:name w:val="02571866DFF54F658B24AB6759F75FE25"/>
    <w:rsid w:val="009465AD"/>
    <w:rPr>
      <w:rFonts w:eastAsiaTheme="minorHAnsi"/>
      <w:lang w:eastAsia="en-US"/>
    </w:rPr>
  </w:style>
  <w:style w:type="paragraph" w:customStyle="1" w:styleId="EAB2D8B0D55C49039AC87F42F99FC86C5">
    <w:name w:val="EAB2D8B0D55C49039AC87F42F99FC86C5"/>
    <w:rsid w:val="009465AD"/>
    <w:rPr>
      <w:rFonts w:eastAsiaTheme="minorHAnsi"/>
      <w:lang w:eastAsia="en-US"/>
    </w:rPr>
  </w:style>
  <w:style w:type="paragraph" w:customStyle="1" w:styleId="BB0E6316AC744E1DB13856E267A84C955">
    <w:name w:val="BB0E6316AC744E1DB13856E267A84C955"/>
    <w:rsid w:val="009465AD"/>
    <w:rPr>
      <w:rFonts w:eastAsiaTheme="minorHAnsi"/>
      <w:lang w:eastAsia="en-US"/>
    </w:rPr>
  </w:style>
  <w:style w:type="paragraph" w:customStyle="1" w:styleId="363BB0386B734A25975B1AE715CD993B5">
    <w:name w:val="363BB0386B734A25975B1AE715CD993B5"/>
    <w:rsid w:val="009465AD"/>
    <w:rPr>
      <w:rFonts w:eastAsiaTheme="minorHAnsi"/>
      <w:lang w:eastAsia="en-US"/>
    </w:rPr>
  </w:style>
  <w:style w:type="paragraph" w:customStyle="1" w:styleId="4896A812FA534D0383139D7F86EFF99D5">
    <w:name w:val="4896A812FA534D0383139D7F86EFF99D5"/>
    <w:rsid w:val="009465AD"/>
    <w:rPr>
      <w:rFonts w:eastAsiaTheme="minorHAnsi"/>
      <w:lang w:eastAsia="en-US"/>
    </w:rPr>
  </w:style>
  <w:style w:type="paragraph" w:customStyle="1" w:styleId="F5728FFCE77B4A8D94CEE5D34064DFE65">
    <w:name w:val="F5728FFCE77B4A8D94CEE5D34064DFE65"/>
    <w:rsid w:val="009465AD"/>
    <w:rPr>
      <w:rFonts w:eastAsiaTheme="minorHAnsi"/>
      <w:lang w:eastAsia="en-US"/>
    </w:rPr>
  </w:style>
  <w:style w:type="paragraph" w:customStyle="1" w:styleId="55F9A8243E6C411AB524FE6ECD07C1605">
    <w:name w:val="55F9A8243E6C411AB524FE6ECD07C1605"/>
    <w:rsid w:val="009465AD"/>
    <w:rPr>
      <w:rFonts w:eastAsiaTheme="minorHAnsi"/>
      <w:lang w:eastAsia="en-US"/>
    </w:rPr>
  </w:style>
  <w:style w:type="paragraph" w:customStyle="1" w:styleId="144C797B104145A09746B71544112A385">
    <w:name w:val="144C797B104145A09746B71544112A385"/>
    <w:rsid w:val="009465AD"/>
    <w:rPr>
      <w:rFonts w:eastAsiaTheme="minorHAnsi"/>
      <w:lang w:eastAsia="en-US"/>
    </w:rPr>
  </w:style>
  <w:style w:type="paragraph" w:customStyle="1" w:styleId="A64074DEE72E4F85A93982D654B520925">
    <w:name w:val="A64074DEE72E4F85A93982D654B520925"/>
    <w:rsid w:val="009465AD"/>
    <w:rPr>
      <w:rFonts w:eastAsiaTheme="minorHAnsi"/>
      <w:lang w:eastAsia="en-US"/>
    </w:rPr>
  </w:style>
  <w:style w:type="paragraph" w:customStyle="1" w:styleId="FD6204CEBEB04B9AB184C2883DF7BB725">
    <w:name w:val="FD6204CEBEB04B9AB184C2883DF7BB725"/>
    <w:rsid w:val="009465AD"/>
    <w:rPr>
      <w:rFonts w:eastAsiaTheme="minorHAnsi"/>
      <w:lang w:eastAsia="en-US"/>
    </w:rPr>
  </w:style>
  <w:style w:type="paragraph" w:customStyle="1" w:styleId="3FFBAC25414D4771AE3631DC4D3A36415">
    <w:name w:val="3FFBAC25414D4771AE3631DC4D3A36415"/>
    <w:rsid w:val="009465AD"/>
    <w:rPr>
      <w:rFonts w:eastAsiaTheme="minorHAnsi"/>
      <w:lang w:eastAsia="en-US"/>
    </w:rPr>
  </w:style>
  <w:style w:type="paragraph" w:customStyle="1" w:styleId="F8AF5AF91F0E41099EBCDC45BF178CA1">
    <w:name w:val="F8AF5AF91F0E41099EBCDC45BF178CA1"/>
    <w:rsid w:val="007D57BD"/>
  </w:style>
  <w:style w:type="paragraph" w:customStyle="1" w:styleId="B6B5DE5B1277449D9CA870FCBCD246B1">
    <w:name w:val="B6B5DE5B1277449D9CA870FCBCD246B1"/>
    <w:rsid w:val="007D57BD"/>
    <w:rPr>
      <w:rFonts w:eastAsiaTheme="minorHAnsi"/>
      <w:lang w:eastAsia="en-US"/>
    </w:rPr>
  </w:style>
  <w:style w:type="paragraph" w:customStyle="1" w:styleId="D10665502FD3499CB0764D1A3B9E78FD">
    <w:name w:val="D10665502FD3499CB0764D1A3B9E78FD"/>
    <w:rsid w:val="007D57BD"/>
    <w:rPr>
      <w:rFonts w:eastAsiaTheme="minorHAnsi"/>
      <w:lang w:eastAsia="en-US"/>
    </w:rPr>
  </w:style>
  <w:style w:type="paragraph" w:customStyle="1" w:styleId="B70B2BA9FDB943F1BEBAC0AE0F6F0023">
    <w:name w:val="B70B2BA9FDB943F1BEBAC0AE0F6F0023"/>
    <w:rsid w:val="007D57BD"/>
    <w:rPr>
      <w:rFonts w:eastAsiaTheme="minorHAnsi"/>
      <w:lang w:eastAsia="en-US"/>
    </w:rPr>
  </w:style>
  <w:style w:type="paragraph" w:customStyle="1" w:styleId="50D1A78F403A4A5F874255EEDC23A3B5">
    <w:name w:val="50D1A78F403A4A5F874255EEDC23A3B5"/>
    <w:rsid w:val="007D57BD"/>
    <w:rPr>
      <w:rFonts w:eastAsiaTheme="minorHAnsi"/>
      <w:lang w:eastAsia="en-US"/>
    </w:rPr>
  </w:style>
  <w:style w:type="paragraph" w:customStyle="1" w:styleId="71564D3EA0B346F2A3CF05C7DF71B803">
    <w:name w:val="71564D3EA0B346F2A3CF05C7DF71B803"/>
    <w:rsid w:val="007D57BD"/>
    <w:rPr>
      <w:rFonts w:eastAsiaTheme="minorHAnsi"/>
      <w:lang w:eastAsia="en-US"/>
    </w:rPr>
  </w:style>
  <w:style w:type="paragraph" w:customStyle="1" w:styleId="7F36AAB72E8246FAB128D5B3E2EC696C">
    <w:name w:val="7F36AAB72E8246FAB128D5B3E2EC696C"/>
    <w:rsid w:val="007D57BD"/>
    <w:rPr>
      <w:rFonts w:eastAsiaTheme="minorHAnsi"/>
      <w:lang w:eastAsia="en-US"/>
    </w:rPr>
  </w:style>
  <w:style w:type="paragraph" w:customStyle="1" w:styleId="18B499760D3E4C50998CCB37B459D269">
    <w:name w:val="18B499760D3E4C50998CCB37B459D269"/>
    <w:rsid w:val="007D57BD"/>
    <w:rPr>
      <w:rFonts w:eastAsiaTheme="minorHAnsi"/>
      <w:lang w:eastAsia="en-US"/>
    </w:rPr>
  </w:style>
  <w:style w:type="paragraph" w:customStyle="1" w:styleId="41C0FE264BE84E9F94D363EFE5A4E112">
    <w:name w:val="41C0FE264BE84E9F94D363EFE5A4E112"/>
    <w:rsid w:val="007D57BD"/>
    <w:rPr>
      <w:rFonts w:eastAsiaTheme="minorHAnsi"/>
      <w:lang w:eastAsia="en-US"/>
    </w:rPr>
  </w:style>
  <w:style w:type="paragraph" w:customStyle="1" w:styleId="6DE15B571A7441A9A2D22C6E95FC5F2F">
    <w:name w:val="6DE15B571A7441A9A2D22C6E95FC5F2F"/>
    <w:rsid w:val="007D57BD"/>
    <w:rPr>
      <w:rFonts w:eastAsiaTheme="minorHAnsi"/>
      <w:lang w:eastAsia="en-US"/>
    </w:rPr>
  </w:style>
  <w:style w:type="paragraph" w:customStyle="1" w:styleId="F8AF5AF91F0E41099EBCDC45BF178CA11">
    <w:name w:val="F8AF5AF91F0E41099EBCDC45BF178CA11"/>
    <w:rsid w:val="007D57BD"/>
    <w:rPr>
      <w:rFonts w:eastAsiaTheme="minorHAnsi"/>
      <w:lang w:eastAsia="en-US"/>
    </w:rPr>
  </w:style>
  <w:style w:type="paragraph" w:customStyle="1" w:styleId="F5193063BD7848AD8B3CB1E7BB0FC7F5">
    <w:name w:val="F5193063BD7848AD8B3CB1E7BB0FC7F5"/>
    <w:rsid w:val="007D57BD"/>
    <w:rPr>
      <w:rFonts w:eastAsiaTheme="minorHAnsi"/>
      <w:lang w:eastAsia="en-US"/>
    </w:rPr>
  </w:style>
  <w:style w:type="paragraph" w:customStyle="1" w:styleId="6FBFAB2F305B44D9B6D3B8BE1CAF5D6E">
    <w:name w:val="6FBFAB2F305B44D9B6D3B8BE1CAF5D6E"/>
    <w:rsid w:val="007D57BD"/>
    <w:rPr>
      <w:rFonts w:eastAsiaTheme="minorHAnsi"/>
      <w:lang w:eastAsia="en-US"/>
    </w:rPr>
  </w:style>
  <w:style w:type="paragraph" w:customStyle="1" w:styleId="8B4A3093715B4D7B9455B48EB0077D52">
    <w:name w:val="8B4A3093715B4D7B9455B48EB0077D52"/>
    <w:rsid w:val="007D57BD"/>
    <w:rPr>
      <w:rFonts w:eastAsiaTheme="minorHAnsi"/>
      <w:lang w:eastAsia="en-US"/>
    </w:rPr>
  </w:style>
  <w:style w:type="paragraph" w:customStyle="1" w:styleId="934CFAAAC03145CB9B5E7F8E2E8CDDCD">
    <w:name w:val="934CFAAAC03145CB9B5E7F8E2E8CDDCD"/>
    <w:rsid w:val="007D57BD"/>
    <w:rPr>
      <w:rFonts w:eastAsiaTheme="minorHAnsi"/>
      <w:lang w:eastAsia="en-US"/>
    </w:rPr>
  </w:style>
  <w:style w:type="paragraph" w:customStyle="1" w:styleId="A744614927B649609F76C7AC5A8E5502">
    <w:name w:val="A744614927B649609F76C7AC5A8E5502"/>
    <w:rsid w:val="007D57BD"/>
    <w:rPr>
      <w:rFonts w:eastAsiaTheme="minorHAnsi"/>
      <w:lang w:eastAsia="en-US"/>
    </w:rPr>
  </w:style>
  <w:style w:type="paragraph" w:customStyle="1" w:styleId="71382E8EC1D54EF286E87A0E86521F821">
    <w:name w:val="71382E8EC1D54EF286E87A0E86521F821"/>
    <w:rsid w:val="007D57BD"/>
    <w:rPr>
      <w:rFonts w:eastAsiaTheme="minorHAnsi"/>
      <w:lang w:eastAsia="en-US"/>
    </w:rPr>
  </w:style>
  <w:style w:type="paragraph" w:customStyle="1" w:styleId="562FD147469E4C02ACB1EF61CC2BB42E">
    <w:name w:val="562FD147469E4C02ACB1EF61CC2BB42E"/>
    <w:rsid w:val="007D57BD"/>
    <w:rPr>
      <w:rFonts w:eastAsiaTheme="minorHAnsi"/>
      <w:lang w:eastAsia="en-US"/>
    </w:rPr>
  </w:style>
  <w:style w:type="paragraph" w:customStyle="1" w:styleId="29B91A90F92D4B2D801C92E64E57A304">
    <w:name w:val="29B91A90F92D4B2D801C92E64E57A304"/>
    <w:rsid w:val="007D57BD"/>
    <w:rPr>
      <w:rFonts w:eastAsiaTheme="minorHAnsi"/>
      <w:lang w:eastAsia="en-US"/>
    </w:rPr>
  </w:style>
  <w:style w:type="paragraph" w:customStyle="1" w:styleId="F10725FDBAC64713BA70CA2A54283656">
    <w:name w:val="F10725FDBAC64713BA70CA2A54283656"/>
    <w:rsid w:val="007D57BD"/>
    <w:rPr>
      <w:rFonts w:eastAsiaTheme="minorHAnsi"/>
      <w:lang w:eastAsia="en-US"/>
    </w:rPr>
  </w:style>
  <w:style w:type="paragraph" w:customStyle="1" w:styleId="02571866DFF54F658B24AB6759F75FE2">
    <w:name w:val="02571866DFF54F658B24AB6759F75FE2"/>
    <w:rsid w:val="007D57BD"/>
    <w:rPr>
      <w:rFonts w:eastAsiaTheme="minorHAnsi"/>
      <w:lang w:eastAsia="en-US"/>
    </w:rPr>
  </w:style>
  <w:style w:type="paragraph" w:customStyle="1" w:styleId="EAB2D8B0D55C49039AC87F42F99FC86C">
    <w:name w:val="EAB2D8B0D55C49039AC87F42F99FC86C"/>
    <w:rsid w:val="007D57BD"/>
    <w:rPr>
      <w:rFonts w:eastAsiaTheme="minorHAnsi"/>
      <w:lang w:eastAsia="en-US"/>
    </w:rPr>
  </w:style>
  <w:style w:type="paragraph" w:customStyle="1" w:styleId="BB0E6316AC744E1DB13856E267A84C95">
    <w:name w:val="BB0E6316AC744E1DB13856E267A84C95"/>
    <w:rsid w:val="007D57BD"/>
    <w:rPr>
      <w:rFonts w:eastAsiaTheme="minorHAnsi"/>
      <w:lang w:eastAsia="en-US"/>
    </w:rPr>
  </w:style>
  <w:style w:type="paragraph" w:customStyle="1" w:styleId="BE62D4FEBA0246C68DEDEF8458DAEE7F1">
    <w:name w:val="BE62D4FEBA0246C68DEDEF8458DAEE7F1"/>
    <w:rsid w:val="007D57BD"/>
    <w:rPr>
      <w:rFonts w:eastAsiaTheme="minorHAnsi"/>
      <w:lang w:eastAsia="en-US"/>
    </w:rPr>
  </w:style>
  <w:style w:type="paragraph" w:customStyle="1" w:styleId="94BFC7D0E96A432A95455A6A95E4EEFA1">
    <w:name w:val="94BFC7D0E96A432A95455A6A95E4EEFA1"/>
    <w:rsid w:val="007D57BD"/>
    <w:rPr>
      <w:rFonts w:eastAsiaTheme="minorHAnsi"/>
      <w:lang w:eastAsia="en-US"/>
    </w:rPr>
  </w:style>
  <w:style w:type="paragraph" w:customStyle="1" w:styleId="B84BCC145EBE488B91AC348B5AC530901">
    <w:name w:val="B84BCC145EBE488B91AC348B5AC530901"/>
    <w:rsid w:val="007D57BD"/>
    <w:rPr>
      <w:rFonts w:eastAsiaTheme="minorHAnsi"/>
      <w:lang w:eastAsia="en-US"/>
    </w:rPr>
  </w:style>
  <w:style w:type="paragraph" w:customStyle="1" w:styleId="813C10A169014CD5B1E29759E0D001F51">
    <w:name w:val="813C10A169014CD5B1E29759E0D001F51"/>
    <w:rsid w:val="007D57BD"/>
    <w:rPr>
      <w:rFonts w:eastAsiaTheme="minorHAnsi"/>
      <w:lang w:eastAsia="en-US"/>
    </w:rPr>
  </w:style>
  <w:style w:type="paragraph" w:customStyle="1" w:styleId="363BB0386B734A25975B1AE715CD993B">
    <w:name w:val="363BB0386B734A25975B1AE715CD993B"/>
    <w:rsid w:val="007D57BD"/>
    <w:rPr>
      <w:rFonts w:eastAsiaTheme="minorHAnsi"/>
      <w:lang w:eastAsia="en-US"/>
    </w:rPr>
  </w:style>
  <w:style w:type="paragraph" w:customStyle="1" w:styleId="4896A812FA534D0383139D7F86EFF99D">
    <w:name w:val="4896A812FA534D0383139D7F86EFF99D"/>
    <w:rsid w:val="007D57BD"/>
    <w:rPr>
      <w:rFonts w:eastAsiaTheme="minorHAnsi"/>
      <w:lang w:eastAsia="en-US"/>
    </w:rPr>
  </w:style>
  <w:style w:type="paragraph" w:customStyle="1" w:styleId="F5728FFCE77B4A8D94CEE5D34064DFE6">
    <w:name w:val="F5728FFCE77B4A8D94CEE5D34064DFE6"/>
    <w:rsid w:val="007D57BD"/>
    <w:rPr>
      <w:rFonts w:eastAsiaTheme="minorHAnsi"/>
      <w:lang w:eastAsia="en-US"/>
    </w:rPr>
  </w:style>
  <w:style w:type="paragraph" w:customStyle="1" w:styleId="55F9A8243E6C411AB524FE6ECD07C160">
    <w:name w:val="55F9A8243E6C411AB524FE6ECD07C160"/>
    <w:rsid w:val="007D57BD"/>
    <w:rPr>
      <w:rFonts w:eastAsiaTheme="minorHAnsi"/>
      <w:lang w:eastAsia="en-US"/>
    </w:rPr>
  </w:style>
  <w:style w:type="paragraph" w:customStyle="1" w:styleId="378CE5A9B3ED4AA3910EA84CF067E8471">
    <w:name w:val="378CE5A9B3ED4AA3910EA84CF067E8471"/>
    <w:rsid w:val="007D57BD"/>
    <w:rPr>
      <w:rFonts w:eastAsiaTheme="minorHAnsi"/>
      <w:lang w:eastAsia="en-US"/>
    </w:rPr>
  </w:style>
  <w:style w:type="paragraph" w:customStyle="1" w:styleId="4BA4C382E3EF484397C47859598AAA1B1">
    <w:name w:val="4BA4C382E3EF484397C47859598AAA1B1"/>
    <w:rsid w:val="007D57BD"/>
    <w:rPr>
      <w:rFonts w:eastAsiaTheme="minorHAnsi"/>
      <w:lang w:eastAsia="en-US"/>
    </w:rPr>
  </w:style>
  <w:style w:type="paragraph" w:customStyle="1" w:styleId="D595B47B06444D9F9847E9CDB35F9B671">
    <w:name w:val="D595B47B06444D9F9847E9CDB35F9B671"/>
    <w:rsid w:val="007D57BD"/>
    <w:rPr>
      <w:rFonts w:eastAsiaTheme="minorHAnsi"/>
      <w:lang w:eastAsia="en-US"/>
    </w:rPr>
  </w:style>
  <w:style w:type="paragraph" w:customStyle="1" w:styleId="B82887A783AE4875BB9B21F5DB3938161">
    <w:name w:val="B82887A783AE4875BB9B21F5DB3938161"/>
    <w:rsid w:val="007D57BD"/>
    <w:rPr>
      <w:rFonts w:eastAsiaTheme="minorHAnsi"/>
      <w:lang w:eastAsia="en-US"/>
    </w:rPr>
  </w:style>
  <w:style w:type="paragraph" w:customStyle="1" w:styleId="144C797B104145A09746B71544112A38">
    <w:name w:val="144C797B104145A09746B71544112A38"/>
    <w:rsid w:val="007D57BD"/>
    <w:rPr>
      <w:rFonts w:eastAsiaTheme="minorHAnsi"/>
      <w:lang w:eastAsia="en-US"/>
    </w:rPr>
  </w:style>
  <w:style w:type="paragraph" w:customStyle="1" w:styleId="A64074DEE72E4F85A93982D654B52092">
    <w:name w:val="A64074DEE72E4F85A93982D654B52092"/>
    <w:rsid w:val="007D57BD"/>
    <w:rPr>
      <w:rFonts w:eastAsiaTheme="minorHAnsi"/>
      <w:lang w:eastAsia="en-US"/>
    </w:rPr>
  </w:style>
  <w:style w:type="paragraph" w:customStyle="1" w:styleId="FD6204CEBEB04B9AB184C2883DF7BB72">
    <w:name w:val="FD6204CEBEB04B9AB184C2883DF7BB72"/>
    <w:rsid w:val="007D57BD"/>
    <w:rPr>
      <w:rFonts w:eastAsiaTheme="minorHAnsi"/>
      <w:lang w:eastAsia="en-US"/>
    </w:rPr>
  </w:style>
  <w:style w:type="paragraph" w:customStyle="1" w:styleId="3FFBAC25414D4771AE3631DC4D3A3641">
    <w:name w:val="3FFBAC25414D4771AE3631DC4D3A3641"/>
    <w:rsid w:val="007D57BD"/>
    <w:rPr>
      <w:rFonts w:eastAsiaTheme="minorHAnsi"/>
      <w:lang w:eastAsia="en-US"/>
    </w:rPr>
  </w:style>
  <w:style w:type="paragraph" w:customStyle="1" w:styleId="469FD7B9C4C2446AB97045A27C642DC11">
    <w:name w:val="469FD7B9C4C2446AB97045A27C642DC11"/>
    <w:rsid w:val="007D57BD"/>
    <w:rPr>
      <w:rFonts w:eastAsiaTheme="minorHAnsi"/>
      <w:lang w:eastAsia="en-US"/>
    </w:rPr>
  </w:style>
  <w:style w:type="paragraph" w:customStyle="1" w:styleId="CAD3CFF8B444448BB684FDE36C9012721">
    <w:name w:val="CAD3CFF8B444448BB684FDE36C9012721"/>
    <w:rsid w:val="007D57BD"/>
    <w:rPr>
      <w:rFonts w:eastAsiaTheme="minorHAnsi"/>
      <w:lang w:eastAsia="en-US"/>
    </w:rPr>
  </w:style>
  <w:style w:type="paragraph" w:customStyle="1" w:styleId="8B7E9923ED7842A9A248F67ED72FBF781">
    <w:name w:val="8B7E9923ED7842A9A248F67ED72FBF781"/>
    <w:rsid w:val="007D57BD"/>
    <w:rPr>
      <w:rFonts w:eastAsiaTheme="minorHAnsi"/>
      <w:lang w:eastAsia="en-US"/>
    </w:rPr>
  </w:style>
  <w:style w:type="paragraph" w:customStyle="1" w:styleId="5626A285498543689F42E78D907A7BB51">
    <w:name w:val="5626A285498543689F42E78D907A7BB51"/>
    <w:rsid w:val="007D57BD"/>
    <w:rPr>
      <w:rFonts w:eastAsiaTheme="minorHAnsi"/>
      <w:lang w:eastAsia="en-US"/>
    </w:rPr>
  </w:style>
  <w:style w:type="paragraph" w:customStyle="1" w:styleId="B6B5DE5B1277449D9CA870FCBCD246B11">
    <w:name w:val="B6B5DE5B1277449D9CA870FCBCD246B11"/>
    <w:rsid w:val="007D57BD"/>
    <w:rPr>
      <w:rFonts w:eastAsiaTheme="minorHAnsi"/>
      <w:lang w:eastAsia="en-US"/>
    </w:rPr>
  </w:style>
  <w:style w:type="paragraph" w:customStyle="1" w:styleId="D10665502FD3499CB0764D1A3B9E78FD1">
    <w:name w:val="D10665502FD3499CB0764D1A3B9E78FD1"/>
    <w:rsid w:val="007D57BD"/>
    <w:rPr>
      <w:rFonts w:eastAsiaTheme="minorHAnsi"/>
      <w:lang w:eastAsia="en-US"/>
    </w:rPr>
  </w:style>
  <w:style w:type="paragraph" w:customStyle="1" w:styleId="B70B2BA9FDB943F1BEBAC0AE0F6F00231">
    <w:name w:val="B70B2BA9FDB943F1BEBAC0AE0F6F00231"/>
    <w:rsid w:val="007D57BD"/>
    <w:rPr>
      <w:rFonts w:eastAsiaTheme="minorHAnsi"/>
      <w:lang w:eastAsia="en-US"/>
    </w:rPr>
  </w:style>
  <w:style w:type="paragraph" w:customStyle="1" w:styleId="50D1A78F403A4A5F874255EEDC23A3B51">
    <w:name w:val="50D1A78F403A4A5F874255EEDC23A3B51"/>
    <w:rsid w:val="007D57BD"/>
    <w:rPr>
      <w:rFonts w:eastAsiaTheme="minorHAnsi"/>
      <w:lang w:eastAsia="en-US"/>
    </w:rPr>
  </w:style>
  <w:style w:type="paragraph" w:customStyle="1" w:styleId="71564D3EA0B346F2A3CF05C7DF71B8031">
    <w:name w:val="71564D3EA0B346F2A3CF05C7DF71B8031"/>
    <w:rsid w:val="007D57BD"/>
    <w:rPr>
      <w:rFonts w:eastAsiaTheme="minorHAnsi"/>
      <w:lang w:eastAsia="en-US"/>
    </w:rPr>
  </w:style>
  <w:style w:type="paragraph" w:customStyle="1" w:styleId="7F36AAB72E8246FAB128D5B3E2EC696C1">
    <w:name w:val="7F36AAB72E8246FAB128D5B3E2EC696C1"/>
    <w:rsid w:val="007D57BD"/>
    <w:rPr>
      <w:rFonts w:eastAsiaTheme="minorHAnsi"/>
      <w:lang w:eastAsia="en-US"/>
    </w:rPr>
  </w:style>
  <w:style w:type="paragraph" w:customStyle="1" w:styleId="18B499760D3E4C50998CCB37B459D2691">
    <w:name w:val="18B499760D3E4C50998CCB37B459D2691"/>
    <w:rsid w:val="007D57BD"/>
    <w:rPr>
      <w:rFonts w:eastAsiaTheme="minorHAnsi"/>
      <w:lang w:eastAsia="en-US"/>
    </w:rPr>
  </w:style>
  <w:style w:type="paragraph" w:customStyle="1" w:styleId="41C0FE264BE84E9F94D363EFE5A4E1121">
    <w:name w:val="41C0FE264BE84E9F94D363EFE5A4E1121"/>
    <w:rsid w:val="007D57BD"/>
    <w:rPr>
      <w:rFonts w:eastAsiaTheme="minorHAnsi"/>
      <w:lang w:eastAsia="en-US"/>
    </w:rPr>
  </w:style>
  <w:style w:type="paragraph" w:customStyle="1" w:styleId="6DE15B571A7441A9A2D22C6E95FC5F2F1">
    <w:name w:val="6DE15B571A7441A9A2D22C6E95FC5F2F1"/>
    <w:rsid w:val="007D57BD"/>
    <w:rPr>
      <w:rFonts w:eastAsiaTheme="minorHAnsi"/>
      <w:lang w:eastAsia="en-US"/>
    </w:rPr>
  </w:style>
  <w:style w:type="paragraph" w:customStyle="1" w:styleId="F8AF5AF91F0E41099EBCDC45BF178CA12">
    <w:name w:val="F8AF5AF91F0E41099EBCDC45BF178CA12"/>
    <w:rsid w:val="007D57BD"/>
    <w:rPr>
      <w:rFonts w:eastAsiaTheme="minorHAnsi"/>
      <w:lang w:eastAsia="en-US"/>
    </w:rPr>
  </w:style>
  <w:style w:type="paragraph" w:customStyle="1" w:styleId="F5193063BD7848AD8B3CB1E7BB0FC7F51">
    <w:name w:val="F5193063BD7848AD8B3CB1E7BB0FC7F51"/>
    <w:rsid w:val="007D57BD"/>
    <w:rPr>
      <w:rFonts w:eastAsiaTheme="minorHAnsi"/>
      <w:lang w:eastAsia="en-US"/>
    </w:rPr>
  </w:style>
  <w:style w:type="paragraph" w:customStyle="1" w:styleId="6FBFAB2F305B44D9B6D3B8BE1CAF5D6E1">
    <w:name w:val="6FBFAB2F305B44D9B6D3B8BE1CAF5D6E1"/>
    <w:rsid w:val="007D57BD"/>
    <w:rPr>
      <w:rFonts w:eastAsiaTheme="minorHAnsi"/>
      <w:lang w:eastAsia="en-US"/>
    </w:rPr>
  </w:style>
  <w:style w:type="paragraph" w:customStyle="1" w:styleId="8B4A3093715B4D7B9455B48EB0077D521">
    <w:name w:val="8B4A3093715B4D7B9455B48EB0077D521"/>
    <w:rsid w:val="007D57BD"/>
    <w:rPr>
      <w:rFonts w:eastAsiaTheme="minorHAnsi"/>
      <w:lang w:eastAsia="en-US"/>
    </w:rPr>
  </w:style>
  <w:style w:type="paragraph" w:customStyle="1" w:styleId="934CFAAAC03145CB9B5E7F8E2E8CDDCD1">
    <w:name w:val="934CFAAAC03145CB9B5E7F8E2E8CDDCD1"/>
    <w:rsid w:val="007D57BD"/>
    <w:rPr>
      <w:rFonts w:eastAsiaTheme="minorHAnsi"/>
      <w:lang w:eastAsia="en-US"/>
    </w:rPr>
  </w:style>
  <w:style w:type="paragraph" w:customStyle="1" w:styleId="A744614927B649609F76C7AC5A8E55021">
    <w:name w:val="A744614927B649609F76C7AC5A8E55021"/>
    <w:rsid w:val="007D57BD"/>
    <w:rPr>
      <w:rFonts w:eastAsiaTheme="minorHAnsi"/>
      <w:lang w:eastAsia="en-US"/>
    </w:rPr>
  </w:style>
  <w:style w:type="paragraph" w:customStyle="1" w:styleId="71382E8EC1D54EF286E87A0E86521F822">
    <w:name w:val="71382E8EC1D54EF286E87A0E86521F822"/>
    <w:rsid w:val="007D57BD"/>
    <w:rPr>
      <w:rFonts w:eastAsiaTheme="minorHAnsi"/>
      <w:lang w:eastAsia="en-US"/>
    </w:rPr>
  </w:style>
  <w:style w:type="paragraph" w:customStyle="1" w:styleId="562FD147469E4C02ACB1EF61CC2BB42E1">
    <w:name w:val="562FD147469E4C02ACB1EF61CC2BB42E1"/>
    <w:rsid w:val="007D57BD"/>
    <w:rPr>
      <w:rFonts w:eastAsiaTheme="minorHAnsi"/>
      <w:lang w:eastAsia="en-US"/>
    </w:rPr>
  </w:style>
  <w:style w:type="paragraph" w:customStyle="1" w:styleId="29B91A90F92D4B2D801C92E64E57A3041">
    <w:name w:val="29B91A90F92D4B2D801C92E64E57A3041"/>
    <w:rsid w:val="007D57BD"/>
    <w:rPr>
      <w:rFonts w:eastAsiaTheme="minorHAnsi"/>
      <w:lang w:eastAsia="en-US"/>
    </w:rPr>
  </w:style>
  <w:style w:type="paragraph" w:customStyle="1" w:styleId="F10725FDBAC64713BA70CA2A542836561">
    <w:name w:val="F10725FDBAC64713BA70CA2A542836561"/>
    <w:rsid w:val="007D57BD"/>
    <w:rPr>
      <w:rFonts w:eastAsiaTheme="minorHAnsi"/>
      <w:lang w:eastAsia="en-US"/>
    </w:rPr>
  </w:style>
  <w:style w:type="paragraph" w:customStyle="1" w:styleId="02571866DFF54F658B24AB6759F75FE21">
    <w:name w:val="02571866DFF54F658B24AB6759F75FE21"/>
    <w:rsid w:val="007D57BD"/>
    <w:rPr>
      <w:rFonts w:eastAsiaTheme="minorHAnsi"/>
      <w:lang w:eastAsia="en-US"/>
    </w:rPr>
  </w:style>
  <w:style w:type="paragraph" w:customStyle="1" w:styleId="EAB2D8B0D55C49039AC87F42F99FC86C1">
    <w:name w:val="EAB2D8B0D55C49039AC87F42F99FC86C1"/>
    <w:rsid w:val="007D57BD"/>
    <w:rPr>
      <w:rFonts w:eastAsiaTheme="minorHAnsi"/>
      <w:lang w:eastAsia="en-US"/>
    </w:rPr>
  </w:style>
  <w:style w:type="paragraph" w:customStyle="1" w:styleId="BB0E6316AC744E1DB13856E267A84C951">
    <w:name w:val="BB0E6316AC744E1DB13856E267A84C951"/>
    <w:rsid w:val="007D57BD"/>
    <w:rPr>
      <w:rFonts w:eastAsiaTheme="minorHAnsi"/>
      <w:lang w:eastAsia="en-US"/>
    </w:rPr>
  </w:style>
  <w:style w:type="paragraph" w:customStyle="1" w:styleId="BE62D4FEBA0246C68DEDEF8458DAEE7F2">
    <w:name w:val="BE62D4FEBA0246C68DEDEF8458DAEE7F2"/>
    <w:rsid w:val="007D57BD"/>
    <w:rPr>
      <w:rFonts w:eastAsiaTheme="minorHAnsi"/>
      <w:lang w:eastAsia="en-US"/>
    </w:rPr>
  </w:style>
  <w:style w:type="paragraph" w:customStyle="1" w:styleId="94BFC7D0E96A432A95455A6A95E4EEFA2">
    <w:name w:val="94BFC7D0E96A432A95455A6A95E4EEFA2"/>
    <w:rsid w:val="007D57BD"/>
    <w:rPr>
      <w:rFonts w:eastAsiaTheme="minorHAnsi"/>
      <w:lang w:eastAsia="en-US"/>
    </w:rPr>
  </w:style>
  <w:style w:type="paragraph" w:customStyle="1" w:styleId="B84BCC145EBE488B91AC348B5AC530902">
    <w:name w:val="B84BCC145EBE488B91AC348B5AC530902"/>
    <w:rsid w:val="007D57BD"/>
    <w:rPr>
      <w:rFonts w:eastAsiaTheme="minorHAnsi"/>
      <w:lang w:eastAsia="en-US"/>
    </w:rPr>
  </w:style>
  <w:style w:type="paragraph" w:customStyle="1" w:styleId="813C10A169014CD5B1E29759E0D001F52">
    <w:name w:val="813C10A169014CD5B1E29759E0D001F52"/>
    <w:rsid w:val="007D57BD"/>
    <w:rPr>
      <w:rFonts w:eastAsiaTheme="minorHAnsi"/>
      <w:lang w:eastAsia="en-US"/>
    </w:rPr>
  </w:style>
  <w:style w:type="paragraph" w:customStyle="1" w:styleId="363BB0386B734A25975B1AE715CD993B1">
    <w:name w:val="363BB0386B734A25975B1AE715CD993B1"/>
    <w:rsid w:val="007D57BD"/>
    <w:rPr>
      <w:rFonts w:eastAsiaTheme="minorHAnsi"/>
      <w:lang w:eastAsia="en-US"/>
    </w:rPr>
  </w:style>
  <w:style w:type="paragraph" w:customStyle="1" w:styleId="4896A812FA534D0383139D7F86EFF99D1">
    <w:name w:val="4896A812FA534D0383139D7F86EFF99D1"/>
    <w:rsid w:val="007D57BD"/>
    <w:rPr>
      <w:rFonts w:eastAsiaTheme="minorHAnsi"/>
      <w:lang w:eastAsia="en-US"/>
    </w:rPr>
  </w:style>
  <w:style w:type="paragraph" w:customStyle="1" w:styleId="F5728FFCE77B4A8D94CEE5D34064DFE61">
    <w:name w:val="F5728FFCE77B4A8D94CEE5D34064DFE61"/>
    <w:rsid w:val="007D57BD"/>
    <w:rPr>
      <w:rFonts w:eastAsiaTheme="minorHAnsi"/>
      <w:lang w:eastAsia="en-US"/>
    </w:rPr>
  </w:style>
  <w:style w:type="paragraph" w:customStyle="1" w:styleId="55F9A8243E6C411AB524FE6ECD07C1601">
    <w:name w:val="55F9A8243E6C411AB524FE6ECD07C1601"/>
    <w:rsid w:val="007D57BD"/>
    <w:rPr>
      <w:rFonts w:eastAsiaTheme="minorHAnsi"/>
      <w:lang w:eastAsia="en-US"/>
    </w:rPr>
  </w:style>
  <w:style w:type="paragraph" w:customStyle="1" w:styleId="378CE5A9B3ED4AA3910EA84CF067E8472">
    <w:name w:val="378CE5A9B3ED4AA3910EA84CF067E8472"/>
    <w:rsid w:val="007D57BD"/>
    <w:rPr>
      <w:rFonts w:eastAsiaTheme="minorHAnsi"/>
      <w:lang w:eastAsia="en-US"/>
    </w:rPr>
  </w:style>
  <w:style w:type="paragraph" w:customStyle="1" w:styleId="4BA4C382E3EF484397C47859598AAA1B2">
    <w:name w:val="4BA4C382E3EF484397C47859598AAA1B2"/>
    <w:rsid w:val="007D57BD"/>
    <w:rPr>
      <w:rFonts w:eastAsiaTheme="minorHAnsi"/>
      <w:lang w:eastAsia="en-US"/>
    </w:rPr>
  </w:style>
  <w:style w:type="paragraph" w:customStyle="1" w:styleId="D595B47B06444D9F9847E9CDB35F9B672">
    <w:name w:val="D595B47B06444D9F9847E9CDB35F9B672"/>
    <w:rsid w:val="007D57BD"/>
    <w:rPr>
      <w:rFonts w:eastAsiaTheme="minorHAnsi"/>
      <w:lang w:eastAsia="en-US"/>
    </w:rPr>
  </w:style>
  <w:style w:type="paragraph" w:customStyle="1" w:styleId="B82887A783AE4875BB9B21F5DB3938162">
    <w:name w:val="B82887A783AE4875BB9B21F5DB3938162"/>
    <w:rsid w:val="007D57BD"/>
    <w:rPr>
      <w:rFonts w:eastAsiaTheme="minorHAnsi"/>
      <w:lang w:eastAsia="en-US"/>
    </w:rPr>
  </w:style>
  <w:style w:type="paragraph" w:customStyle="1" w:styleId="144C797B104145A09746B71544112A381">
    <w:name w:val="144C797B104145A09746B71544112A381"/>
    <w:rsid w:val="007D57BD"/>
    <w:rPr>
      <w:rFonts w:eastAsiaTheme="minorHAnsi"/>
      <w:lang w:eastAsia="en-US"/>
    </w:rPr>
  </w:style>
  <w:style w:type="paragraph" w:customStyle="1" w:styleId="A64074DEE72E4F85A93982D654B520921">
    <w:name w:val="A64074DEE72E4F85A93982D654B520921"/>
    <w:rsid w:val="007D57BD"/>
    <w:rPr>
      <w:rFonts w:eastAsiaTheme="minorHAnsi"/>
      <w:lang w:eastAsia="en-US"/>
    </w:rPr>
  </w:style>
  <w:style w:type="paragraph" w:customStyle="1" w:styleId="FD6204CEBEB04B9AB184C2883DF7BB721">
    <w:name w:val="FD6204CEBEB04B9AB184C2883DF7BB721"/>
    <w:rsid w:val="007D57BD"/>
    <w:rPr>
      <w:rFonts w:eastAsiaTheme="minorHAnsi"/>
      <w:lang w:eastAsia="en-US"/>
    </w:rPr>
  </w:style>
  <w:style w:type="paragraph" w:customStyle="1" w:styleId="3FFBAC25414D4771AE3631DC4D3A36411">
    <w:name w:val="3FFBAC25414D4771AE3631DC4D3A36411"/>
    <w:rsid w:val="007D57BD"/>
    <w:rPr>
      <w:rFonts w:eastAsiaTheme="minorHAnsi"/>
      <w:lang w:eastAsia="en-US"/>
    </w:rPr>
  </w:style>
  <w:style w:type="paragraph" w:customStyle="1" w:styleId="469FD7B9C4C2446AB97045A27C642DC12">
    <w:name w:val="469FD7B9C4C2446AB97045A27C642DC12"/>
    <w:rsid w:val="007D57BD"/>
    <w:rPr>
      <w:rFonts w:eastAsiaTheme="minorHAnsi"/>
      <w:lang w:eastAsia="en-US"/>
    </w:rPr>
  </w:style>
  <w:style w:type="paragraph" w:customStyle="1" w:styleId="CAD3CFF8B444448BB684FDE36C9012722">
    <w:name w:val="CAD3CFF8B444448BB684FDE36C9012722"/>
    <w:rsid w:val="007D57BD"/>
    <w:rPr>
      <w:rFonts w:eastAsiaTheme="minorHAnsi"/>
      <w:lang w:eastAsia="en-US"/>
    </w:rPr>
  </w:style>
  <w:style w:type="paragraph" w:customStyle="1" w:styleId="8B7E9923ED7842A9A248F67ED72FBF782">
    <w:name w:val="8B7E9923ED7842A9A248F67ED72FBF782"/>
    <w:rsid w:val="007D57BD"/>
    <w:rPr>
      <w:rFonts w:eastAsiaTheme="minorHAnsi"/>
      <w:lang w:eastAsia="en-US"/>
    </w:rPr>
  </w:style>
  <w:style w:type="paragraph" w:customStyle="1" w:styleId="5626A285498543689F42E78D907A7BB52">
    <w:name w:val="5626A285498543689F42E78D907A7BB52"/>
    <w:rsid w:val="007D57BD"/>
    <w:rPr>
      <w:rFonts w:eastAsiaTheme="minorHAnsi"/>
      <w:lang w:eastAsia="en-US"/>
    </w:rPr>
  </w:style>
  <w:style w:type="paragraph" w:customStyle="1" w:styleId="B6B5DE5B1277449D9CA870FCBCD246B12">
    <w:name w:val="B6B5DE5B1277449D9CA870FCBCD246B12"/>
    <w:rsid w:val="007D57BD"/>
    <w:rPr>
      <w:rFonts w:eastAsiaTheme="minorHAnsi"/>
      <w:lang w:eastAsia="en-US"/>
    </w:rPr>
  </w:style>
  <w:style w:type="paragraph" w:customStyle="1" w:styleId="D10665502FD3499CB0764D1A3B9E78FD2">
    <w:name w:val="D10665502FD3499CB0764D1A3B9E78FD2"/>
    <w:rsid w:val="007D57BD"/>
    <w:rPr>
      <w:rFonts w:eastAsiaTheme="minorHAnsi"/>
      <w:lang w:eastAsia="en-US"/>
    </w:rPr>
  </w:style>
  <w:style w:type="paragraph" w:customStyle="1" w:styleId="B70B2BA9FDB943F1BEBAC0AE0F6F00232">
    <w:name w:val="B70B2BA9FDB943F1BEBAC0AE0F6F00232"/>
    <w:rsid w:val="007D57BD"/>
    <w:rPr>
      <w:rFonts w:eastAsiaTheme="minorHAnsi"/>
      <w:lang w:eastAsia="en-US"/>
    </w:rPr>
  </w:style>
  <w:style w:type="paragraph" w:customStyle="1" w:styleId="50D1A78F403A4A5F874255EEDC23A3B52">
    <w:name w:val="50D1A78F403A4A5F874255EEDC23A3B52"/>
    <w:rsid w:val="007D57BD"/>
    <w:rPr>
      <w:rFonts w:eastAsiaTheme="minorHAnsi"/>
      <w:lang w:eastAsia="en-US"/>
    </w:rPr>
  </w:style>
  <w:style w:type="paragraph" w:customStyle="1" w:styleId="71564D3EA0B346F2A3CF05C7DF71B8032">
    <w:name w:val="71564D3EA0B346F2A3CF05C7DF71B8032"/>
    <w:rsid w:val="007D57BD"/>
    <w:rPr>
      <w:rFonts w:eastAsiaTheme="minorHAnsi"/>
      <w:lang w:eastAsia="en-US"/>
    </w:rPr>
  </w:style>
  <w:style w:type="paragraph" w:customStyle="1" w:styleId="7F36AAB72E8246FAB128D5B3E2EC696C2">
    <w:name w:val="7F36AAB72E8246FAB128D5B3E2EC696C2"/>
    <w:rsid w:val="007D57BD"/>
    <w:rPr>
      <w:rFonts w:eastAsiaTheme="minorHAnsi"/>
      <w:lang w:eastAsia="en-US"/>
    </w:rPr>
  </w:style>
  <w:style w:type="paragraph" w:customStyle="1" w:styleId="18B499760D3E4C50998CCB37B459D2692">
    <w:name w:val="18B499760D3E4C50998CCB37B459D2692"/>
    <w:rsid w:val="007D57BD"/>
    <w:rPr>
      <w:rFonts w:eastAsiaTheme="minorHAnsi"/>
      <w:lang w:eastAsia="en-US"/>
    </w:rPr>
  </w:style>
  <w:style w:type="paragraph" w:customStyle="1" w:styleId="41C0FE264BE84E9F94D363EFE5A4E1122">
    <w:name w:val="41C0FE264BE84E9F94D363EFE5A4E1122"/>
    <w:rsid w:val="007D57BD"/>
    <w:rPr>
      <w:rFonts w:eastAsiaTheme="minorHAnsi"/>
      <w:lang w:eastAsia="en-US"/>
    </w:rPr>
  </w:style>
  <w:style w:type="paragraph" w:customStyle="1" w:styleId="6DE15B571A7441A9A2D22C6E95FC5F2F2">
    <w:name w:val="6DE15B571A7441A9A2D22C6E95FC5F2F2"/>
    <w:rsid w:val="007D57BD"/>
    <w:rPr>
      <w:rFonts w:eastAsiaTheme="minorHAnsi"/>
      <w:lang w:eastAsia="en-US"/>
    </w:rPr>
  </w:style>
  <w:style w:type="paragraph" w:customStyle="1" w:styleId="F8AF5AF91F0E41099EBCDC45BF178CA13">
    <w:name w:val="F8AF5AF91F0E41099EBCDC45BF178CA13"/>
    <w:rsid w:val="007D57BD"/>
    <w:rPr>
      <w:rFonts w:eastAsiaTheme="minorHAnsi"/>
      <w:lang w:eastAsia="en-US"/>
    </w:rPr>
  </w:style>
  <w:style w:type="paragraph" w:customStyle="1" w:styleId="F5193063BD7848AD8B3CB1E7BB0FC7F52">
    <w:name w:val="F5193063BD7848AD8B3CB1E7BB0FC7F52"/>
    <w:rsid w:val="007D57BD"/>
    <w:rPr>
      <w:rFonts w:eastAsiaTheme="minorHAnsi"/>
      <w:lang w:eastAsia="en-US"/>
    </w:rPr>
  </w:style>
  <w:style w:type="paragraph" w:customStyle="1" w:styleId="6FBFAB2F305B44D9B6D3B8BE1CAF5D6E2">
    <w:name w:val="6FBFAB2F305B44D9B6D3B8BE1CAF5D6E2"/>
    <w:rsid w:val="007D57BD"/>
    <w:rPr>
      <w:rFonts w:eastAsiaTheme="minorHAnsi"/>
      <w:lang w:eastAsia="en-US"/>
    </w:rPr>
  </w:style>
  <w:style w:type="paragraph" w:customStyle="1" w:styleId="8B4A3093715B4D7B9455B48EB0077D522">
    <w:name w:val="8B4A3093715B4D7B9455B48EB0077D522"/>
    <w:rsid w:val="007D57BD"/>
    <w:rPr>
      <w:rFonts w:eastAsiaTheme="minorHAnsi"/>
      <w:lang w:eastAsia="en-US"/>
    </w:rPr>
  </w:style>
  <w:style w:type="paragraph" w:customStyle="1" w:styleId="934CFAAAC03145CB9B5E7F8E2E8CDDCD2">
    <w:name w:val="934CFAAAC03145CB9B5E7F8E2E8CDDCD2"/>
    <w:rsid w:val="007D57BD"/>
    <w:rPr>
      <w:rFonts w:eastAsiaTheme="minorHAnsi"/>
      <w:lang w:eastAsia="en-US"/>
    </w:rPr>
  </w:style>
  <w:style w:type="paragraph" w:customStyle="1" w:styleId="A744614927B649609F76C7AC5A8E55022">
    <w:name w:val="A744614927B649609F76C7AC5A8E55022"/>
    <w:rsid w:val="007D57BD"/>
    <w:rPr>
      <w:rFonts w:eastAsiaTheme="minorHAnsi"/>
      <w:lang w:eastAsia="en-US"/>
    </w:rPr>
  </w:style>
  <w:style w:type="paragraph" w:customStyle="1" w:styleId="71382E8EC1D54EF286E87A0E86521F823">
    <w:name w:val="71382E8EC1D54EF286E87A0E86521F823"/>
    <w:rsid w:val="007D57BD"/>
    <w:rPr>
      <w:rFonts w:eastAsiaTheme="minorHAnsi"/>
      <w:lang w:eastAsia="en-US"/>
    </w:rPr>
  </w:style>
  <w:style w:type="paragraph" w:customStyle="1" w:styleId="562FD147469E4C02ACB1EF61CC2BB42E2">
    <w:name w:val="562FD147469E4C02ACB1EF61CC2BB42E2"/>
    <w:rsid w:val="007D57BD"/>
    <w:rPr>
      <w:rFonts w:eastAsiaTheme="minorHAnsi"/>
      <w:lang w:eastAsia="en-US"/>
    </w:rPr>
  </w:style>
  <w:style w:type="paragraph" w:customStyle="1" w:styleId="29B91A90F92D4B2D801C92E64E57A3042">
    <w:name w:val="29B91A90F92D4B2D801C92E64E57A3042"/>
    <w:rsid w:val="007D57BD"/>
    <w:rPr>
      <w:rFonts w:eastAsiaTheme="minorHAnsi"/>
      <w:lang w:eastAsia="en-US"/>
    </w:rPr>
  </w:style>
  <w:style w:type="paragraph" w:customStyle="1" w:styleId="F10725FDBAC64713BA70CA2A542836562">
    <w:name w:val="F10725FDBAC64713BA70CA2A542836562"/>
    <w:rsid w:val="007D57BD"/>
    <w:rPr>
      <w:rFonts w:eastAsiaTheme="minorHAnsi"/>
      <w:lang w:eastAsia="en-US"/>
    </w:rPr>
  </w:style>
  <w:style w:type="paragraph" w:customStyle="1" w:styleId="02571866DFF54F658B24AB6759F75FE22">
    <w:name w:val="02571866DFF54F658B24AB6759F75FE22"/>
    <w:rsid w:val="007D57BD"/>
    <w:rPr>
      <w:rFonts w:eastAsiaTheme="minorHAnsi"/>
      <w:lang w:eastAsia="en-US"/>
    </w:rPr>
  </w:style>
  <w:style w:type="paragraph" w:customStyle="1" w:styleId="EAB2D8B0D55C49039AC87F42F99FC86C2">
    <w:name w:val="EAB2D8B0D55C49039AC87F42F99FC86C2"/>
    <w:rsid w:val="007D57BD"/>
    <w:rPr>
      <w:rFonts w:eastAsiaTheme="minorHAnsi"/>
      <w:lang w:eastAsia="en-US"/>
    </w:rPr>
  </w:style>
  <w:style w:type="paragraph" w:customStyle="1" w:styleId="BB0E6316AC744E1DB13856E267A84C952">
    <w:name w:val="BB0E6316AC744E1DB13856E267A84C952"/>
    <w:rsid w:val="007D57BD"/>
    <w:rPr>
      <w:rFonts w:eastAsiaTheme="minorHAnsi"/>
      <w:lang w:eastAsia="en-US"/>
    </w:rPr>
  </w:style>
  <w:style w:type="paragraph" w:customStyle="1" w:styleId="BE62D4FEBA0246C68DEDEF8458DAEE7F3">
    <w:name w:val="BE62D4FEBA0246C68DEDEF8458DAEE7F3"/>
    <w:rsid w:val="007D57BD"/>
    <w:rPr>
      <w:rFonts w:eastAsiaTheme="minorHAnsi"/>
      <w:lang w:eastAsia="en-US"/>
    </w:rPr>
  </w:style>
  <w:style w:type="paragraph" w:customStyle="1" w:styleId="94BFC7D0E96A432A95455A6A95E4EEFA3">
    <w:name w:val="94BFC7D0E96A432A95455A6A95E4EEFA3"/>
    <w:rsid w:val="007D57BD"/>
    <w:rPr>
      <w:rFonts w:eastAsiaTheme="minorHAnsi"/>
      <w:lang w:eastAsia="en-US"/>
    </w:rPr>
  </w:style>
  <w:style w:type="paragraph" w:customStyle="1" w:styleId="B84BCC145EBE488B91AC348B5AC530903">
    <w:name w:val="B84BCC145EBE488B91AC348B5AC530903"/>
    <w:rsid w:val="007D57BD"/>
    <w:rPr>
      <w:rFonts w:eastAsiaTheme="minorHAnsi"/>
      <w:lang w:eastAsia="en-US"/>
    </w:rPr>
  </w:style>
  <w:style w:type="paragraph" w:customStyle="1" w:styleId="813C10A169014CD5B1E29759E0D001F53">
    <w:name w:val="813C10A169014CD5B1E29759E0D001F53"/>
    <w:rsid w:val="007D57BD"/>
    <w:rPr>
      <w:rFonts w:eastAsiaTheme="minorHAnsi"/>
      <w:lang w:eastAsia="en-US"/>
    </w:rPr>
  </w:style>
  <w:style w:type="paragraph" w:customStyle="1" w:styleId="363BB0386B734A25975B1AE715CD993B2">
    <w:name w:val="363BB0386B734A25975B1AE715CD993B2"/>
    <w:rsid w:val="007D57BD"/>
    <w:rPr>
      <w:rFonts w:eastAsiaTheme="minorHAnsi"/>
      <w:lang w:eastAsia="en-US"/>
    </w:rPr>
  </w:style>
  <w:style w:type="paragraph" w:customStyle="1" w:styleId="4896A812FA534D0383139D7F86EFF99D2">
    <w:name w:val="4896A812FA534D0383139D7F86EFF99D2"/>
    <w:rsid w:val="007D57BD"/>
    <w:rPr>
      <w:rFonts w:eastAsiaTheme="minorHAnsi"/>
      <w:lang w:eastAsia="en-US"/>
    </w:rPr>
  </w:style>
  <w:style w:type="paragraph" w:customStyle="1" w:styleId="F5728FFCE77B4A8D94CEE5D34064DFE62">
    <w:name w:val="F5728FFCE77B4A8D94CEE5D34064DFE62"/>
    <w:rsid w:val="007D57BD"/>
    <w:rPr>
      <w:rFonts w:eastAsiaTheme="minorHAnsi"/>
      <w:lang w:eastAsia="en-US"/>
    </w:rPr>
  </w:style>
  <w:style w:type="paragraph" w:customStyle="1" w:styleId="55F9A8243E6C411AB524FE6ECD07C1602">
    <w:name w:val="55F9A8243E6C411AB524FE6ECD07C1602"/>
    <w:rsid w:val="007D57BD"/>
    <w:rPr>
      <w:rFonts w:eastAsiaTheme="minorHAnsi"/>
      <w:lang w:eastAsia="en-US"/>
    </w:rPr>
  </w:style>
  <w:style w:type="paragraph" w:customStyle="1" w:styleId="378CE5A9B3ED4AA3910EA84CF067E8473">
    <w:name w:val="378CE5A9B3ED4AA3910EA84CF067E8473"/>
    <w:rsid w:val="007D57BD"/>
    <w:rPr>
      <w:rFonts w:eastAsiaTheme="minorHAnsi"/>
      <w:lang w:eastAsia="en-US"/>
    </w:rPr>
  </w:style>
  <w:style w:type="paragraph" w:customStyle="1" w:styleId="4BA4C382E3EF484397C47859598AAA1B3">
    <w:name w:val="4BA4C382E3EF484397C47859598AAA1B3"/>
    <w:rsid w:val="007D57BD"/>
    <w:rPr>
      <w:rFonts w:eastAsiaTheme="minorHAnsi"/>
      <w:lang w:eastAsia="en-US"/>
    </w:rPr>
  </w:style>
  <w:style w:type="paragraph" w:customStyle="1" w:styleId="D595B47B06444D9F9847E9CDB35F9B673">
    <w:name w:val="D595B47B06444D9F9847E9CDB35F9B673"/>
    <w:rsid w:val="007D57BD"/>
    <w:rPr>
      <w:rFonts w:eastAsiaTheme="minorHAnsi"/>
      <w:lang w:eastAsia="en-US"/>
    </w:rPr>
  </w:style>
  <w:style w:type="paragraph" w:customStyle="1" w:styleId="B82887A783AE4875BB9B21F5DB3938163">
    <w:name w:val="B82887A783AE4875BB9B21F5DB3938163"/>
    <w:rsid w:val="007D57BD"/>
    <w:rPr>
      <w:rFonts w:eastAsiaTheme="minorHAnsi"/>
      <w:lang w:eastAsia="en-US"/>
    </w:rPr>
  </w:style>
  <w:style w:type="paragraph" w:customStyle="1" w:styleId="144C797B104145A09746B71544112A382">
    <w:name w:val="144C797B104145A09746B71544112A382"/>
    <w:rsid w:val="007D57BD"/>
    <w:rPr>
      <w:rFonts w:eastAsiaTheme="minorHAnsi"/>
      <w:lang w:eastAsia="en-US"/>
    </w:rPr>
  </w:style>
  <w:style w:type="paragraph" w:customStyle="1" w:styleId="A64074DEE72E4F85A93982D654B520922">
    <w:name w:val="A64074DEE72E4F85A93982D654B520922"/>
    <w:rsid w:val="007D57BD"/>
    <w:rPr>
      <w:rFonts w:eastAsiaTheme="minorHAnsi"/>
      <w:lang w:eastAsia="en-US"/>
    </w:rPr>
  </w:style>
  <w:style w:type="paragraph" w:customStyle="1" w:styleId="FD6204CEBEB04B9AB184C2883DF7BB722">
    <w:name w:val="FD6204CEBEB04B9AB184C2883DF7BB722"/>
    <w:rsid w:val="007D57BD"/>
    <w:rPr>
      <w:rFonts w:eastAsiaTheme="minorHAnsi"/>
      <w:lang w:eastAsia="en-US"/>
    </w:rPr>
  </w:style>
  <w:style w:type="paragraph" w:customStyle="1" w:styleId="3FFBAC25414D4771AE3631DC4D3A36412">
    <w:name w:val="3FFBAC25414D4771AE3631DC4D3A36412"/>
    <w:rsid w:val="007D57BD"/>
    <w:rPr>
      <w:rFonts w:eastAsiaTheme="minorHAnsi"/>
      <w:lang w:eastAsia="en-US"/>
    </w:rPr>
  </w:style>
  <w:style w:type="paragraph" w:customStyle="1" w:styleId="469FD7B9C4C2446AB97045A27C642DC13">
    <w:name w:val="469FD7B9C4C2446AB97045A27C642DC13"/>
    <w:rsid w:val="007D57BD"/>
    <w:rPr>
      <w:rFonts w:eastAsiaTheme="minorHAnsi"/>
      <w:lang w:eastAsia="en-US"/>
    </w:rPr>
  </w:style>
  <w:style w:type="paragraph" w:customStyle="1" w:styleId="CAD3CFF8B444448BB684FDE36C9012723">
    <w:name w:val="CAD3CFF8B444448BB684FDE36C9012723"/>
    <w:rsid w:val="007D57BD"/>
    <w:rPr>
      <w:rFonts w:eastAsiaTheme="minorHAnsi"/>
      <w:lang w:eastAsia="en-US"/>
    </w:rPr>
  </w:style>
  <w:style w:type="paragraph" w:customStyle="1" w:styleId="8B7E9923ED7842A9A248F67ED72FBF783">
    <w:name w:val="8B7E9923ED7842A9A248F67ED72FBF783"/>
    <w:rsid w:val="007D57BD"/>
    <w:rPr>
      <w:rFonts w:eastAsiaTheme="minorHAnsi"/>
      <w:lang w:eastAsia="en-US"/>
    </w:rPr>
  </w:style>
  <w:style w:type="paragraph" w:customStyle="1" w:styleId="5626A285498543689F42E78D907A7BB53">
    <w:name w:val="5626A285498543689F42E78D907A7BB53"/>
    <w:rsid w:val="007D57BD"/>
    <w:rPr>
      <w:rFonts w:eastAsiaTheme="minorHAnsi"/>
      <w:lang w:eastAsia="en-US"/>
    </w:rPr>
  </w:style>
  <w:style w:type="paragraph" w:customStyle="1" w:styleId="B6B5DE5B1277449D9CA870FCBCD246B13">
    <w:name w:val="B6B5DE5B1277449D9CA870FCBCD246B13"/>
    <w:rsid w:val="007D57BD"/>
    <w:rPr>
      <w:rFonts w:eastAsiaTheme="minorHAnsi"/>
      <w:lang w:eastAsia="en-US"/>
    </w:rPr>
  </w:style>
  <w:style w:type="paragraph" w:customStyle="1" w:styleId="D10665502FD3499CB0764D1A3B9E78FD3">
    <w:name w:val="D10665502FD3499CB0764D1A3B9E78FD3"/>
    <w:rsid w:val="007D57BD"/>
    <w:rPr>
      <w:rFonts w:eastAsiaTheme="minorHAnsi"/>
      <w:lang w:eastAsia="en-US"/>
    </w:rPr>
  </w:style>
  <w:style w:type="paragraph" w:customStyle="1" w:styleId="B70B2BA9FDB943F1BEBAC0AE0F6F00233">
    <w:name w:val="B70B2BA9FDB943F1BEBAC0AE0F6F00233"/>
    <w:rsid w:val="007D57BD"/>
    <w:rPr>
      <w:rFonts w:eastAsiaTheme="minorHAnsi"/>
      <w:lang w:eastAsia="en-US"/>
    </w:rPr>
  </w:style>
  <w:style w:type="paragraph" w:customStyle="1" w:styleId="50D1A78F403A4A5F874255EEDC23A3B53">
    <w:name w:val="50D1A78F403A4A5F874255EEDC23A3B53"/>
    <w:rsid w:val="007D57BD"/>
    <w:rPr>
      <w:rFonts w:eastAsiaTheme="minorHAnsi"/>
      <w:lang w:eastAsia="en-US"/>
    </w:rPr>
  </w:style>
  <w:style w:type="paragraph" w:customStyle="1" w:styleId="71564D3EA0B346F2A3CF05C7DF71B8033">
    <w:name w:val="71564D3EA0B346F2A3CF05C7DF71B8033"/>
    <w:rsid w:val="007D57BD"/>
    <w:rPr>
      <w:rFonts w:eastAsiaTheme="minorHAnsi"/>
      <w:lang w:eastAsia="en-US"/>
    </w:rPr>
  </w:style>
  <w:style w:type="paragraph" w:customStyle="1" w:styleId="7F36AAB72E8246FAB128D5B3E2EC696C3">
    <w:name w:val="7F36AAB72E8246FAB128D5B3E2EC696C3"/>
    <w:rsid w:val="007D57BD"/>
    <w:rPr>
      <w:rFonts w:eastAsiaTheme="minorHAnsi"/>
      <w:lang w:eastAsia="en-US"/>
    </w:rPr>
  </w:style>
  <w:style w:type="paragraph" w:customStyle="1" w:styleId="18B499760D3E4C50998CCB37B459D2693">
    <w:name w:val="18B499760D3E4C50998CCB37B459D2693"/>
    <w:rsid w:val="007D57BD"/>
    <w:rPr>
      <w:rFonts w:eastAsiaTheme="minorHAnsi"/>
      <w:lang w:eastAsia="en-US"/>
    </w:rPr>
  </w:style>
  <w:style w:type="paragraph" w:customStyle="1" w:styleId="41C0FE264BE84E9F94D363EFE5A4E1123">
    <w:name w:val="41C0FE264BE84E9F94D363EFE5A4E1123"/>
    <w:rsid w:val="007D57BD"/>
    <w:rPr>
      <w:rFonts w:eastAsiaTheme="minorHAnsi"/>
      <w:lang w:eastAsia="en-US"/>
    </w:rPr>
  </w:style>
  <w:style w:type="paragraph" w:customStyle="1" w:styleId="6DE15B571A7441A9A2D22C6E95FC5F2F3">
    <w:name w:val="6DE15B571A7441A9A2D22C6E95FC5F2F3"/>
    <w:rsid w:val="007D57BD"/>
    <w:rPr>
      <w:rFonts w:eastAsiaTheme="minorHAnsi"/>
      <w:lang w:eastAsia="en-US"/>
    </w:rPr>
  </w:style>
  <w:style w:type="paragraph" w:customStyle="1" w:styleId="F8AF5AF91F0E41099EBCDC45BF178CA14">
    <w:name w:val="F8AF5AF91F0E41099EBCDC45BF178CA14"/>
    <w:rsid w:val="007D57BD"/>
    <w:rPr>
      <w:rFonts w:eastAsiaTheme="minorHAnsi"/>
      <w:lang w:eastAsia="en-US"/>
    </w:rPr>
  </w:style>
  <w:style w:type="paragraph" w:customStyle="1" w:styleId="F5193063BD7848AD8B3CB1E7BB0FC7F53">
    <w:name w:val="F5193063BD7848AD8B3CB1E7BB0FC7F53"/>
    <w:rsid w:val="007D57BD"/>
    <w:rPr>
      <w:rFonts w:eastAsiaTheme="minorHAnsi"/>
      <w:lang w:eastAsia="en-US"/>
    </w:rPr>
  </w:style>
  <w:style w:type="paragraph" w:customStyle="1" w:styleId="6FBFAB2F305B44D9B6D3B8BE1CAF5D6E3">
    <w:name w:val="6FBFAB2F305B44D9B6D3B8BE1CAF5D6E3"/>
    <w:rsid w:val="007D57BD"/>
    <w:rPr>
      <w:rFonts w:eastAsiaTheme="minorHAnsi"/>
      <w:lang w:eastAsia="en-US"/>
    </w:rPr>
  </w:style>
  <w:style w:type="paragraph" w:customStyle="1" w:styleId="8B4A3093715B4D7B9455B48EB0077D523">
    <w:name w:val="8B4A3093715B4D7B9455B48EB0077D523"/>
    <w:rsid w:val="007D57BD"/>
    <w:rPr>
      <w:rFonts w:eastAsiaTheme="minorHAnsi"/>
      <w:lang w:eastAsia="en-US"/>
    </w:rPr>
  </w:style>
  <w:style w:type="paragraph" w:customStyle="1" w:styleId="934CFAAAC03145CB9B5E7F8E2E8CDDCD3">
    <w:name w:val="934CFAAAC03145CB9B5E7F8E2E8CDDCD3"/>
    <w:rsid w:val="007D57BD"/>
    <w:rPr>
      <w:rFonts w:eastAsiaTheme="minorHAnsi"/>
      <w:lang w:eastAsia="en-US"/>
    </w:rPr>
  </w:style>
  <w:style w:type="paragraph" w:customStyle="1" w:styleId="A744614927B649609F76C7AC5A8E55023">
    <w:name w:val="A744614927B649609F76C7AC5A8E55023"/>
    <w:rsid w:val="007D57BD"/>
    <w:rPr>
      <w:rFonts w:eastAsiaTheme="minorHAnsi"/>
      <w:lang w:eastAsia="en-US"/>
    </w:rPr>
  </w:style>
  <w:style w:type="paragraph" w:customStyle="1" w:styleId="71382E8EC1D54EF286E87A0E86521F824">
    <w:name w:val="71382E8EC1D54EF286E87A0E86521F824"/>
    <w:rsid w:val="007D57BD"/>
    <w:rPr>
      <w:rFonts w:eastAsiaTheme="minorHAnsi"/>
      <w:lang w:eastAsia="en-US"/>
    </w:rPr>
  </w:style>
  <w:style w:type="paragraph" w:customStyle="1" w:styleId="562FD147469E4C02ACB1EF61CC2BB42E3">
    <w:name w:val="562FD147469E4C02ACB1EF61CC2BB42E3"/>
    <w:rsid w:val="007D57BD"/>
    <w:rPr>
      <w:rFonts w:eastAsiaTheme="minorHAnsi"/>
      <w:lang w:eastAsia="en-US"/>
    </w:rPr>
  </w:style>
  <w:style w:type="paragraph" w:customStyle="1" w:styleId="29B91A90F92D4B2D801C92E64E57A3043">
    <w:name w:val="29B91A90F92D4B2D801C92E64E57A3043"/>
    <w:rsid w:val="007D57BD"/>
    <w:rPr>
      <w:rFonts w:eastAsiaTheme="minorHAnsi"/>
      <w:lang w:eastAsia="en-US"/>
    </w:rPr>
  </w:style>
  <w:style w:type="paragraph" w:customStyle="1" w:styleId="F10725FDBAC64713BA70CA2A542836563">
    <w:name w:val="F10725FDBAC64713BA70CA2A542836563"/>
    <w:rsid w:val="007D57BD"/>
    <w:rPr>
      <w:rFonts w:eastAsiaTheme="minorHAnsi"/>
      <w:lang w:eastAsia="en-US"/>
    </w:rPr>
  </w:style>
  <w:style w:type="paragraph" w:customStyle="1" w:styleId="02571866DFF54F658B24AB6759F75FE23">
    <w:name w:val="02571866DFF54F658B24AB6759F75FE23"/>
    <w:rsid w:val="007D57BD"/>
    <w:rPr>
      <w:rFonts w:eastAsiaTheme="minorHAnsi"/>
      <w:lang w:eastAsia="en-US"/>
    </w:rPr>
  </w:style>
  <w:style w:type="paragraph" w:customStyle="1" w:styleId="EAB2D8B0D55C49039AC87F42F99FC86C3">
    <w:name w:val="EAB2D8B0D55C49039AC87F42F99FC86C3"/>
    <w:rsid w:val="007D57BD"/>
    <w:rPr>
      <w:rFonts w:eastAsiaTheme="minorHAnsi"/>
      <w:lang w:eastAsia="en-US"/>
    </w:rPr>
  </w:style>
  <w:style w:type="paragraph" w:customStyle="1" w:styleId="BB0E6316AC744E1DB13856E267A84C953">
    <w:name w:val="BB0E6316AC744E1DB13856E267A84C953"/>
    <w:rsid w:val="007D57BD"/>
    <w:rPr>
      <w:rFonts w:eastAsiaTheme="minorHAnsi"/>
      <w:lang w:eastAsia="en-US"/>
    </w:rPr>
  </w:style>
  <w:style w:type="paragraph" w:customStyle="1" w:styleId="BE62D4FEBA0246C68DEDEF8458DAEE7F4">
    <w:name w:val="BE62D4FEBA0246C68DEDEF8458DAEE7F4"/>
    <w:rsid w:val="007D57BD"/>
    <w:rPr>
      <w:rFonts w:eastAsiaTheme="minorHAnsi"/>
      <w:lang w:eastAsia="en-US"/>
    </w:rPr>
  </w:style>
  <w:style w:type="paragraph" w:customStyle="1" w:styleId="94BFC7D0E96A432A95455A6A95E4EEFA4">
    <w:name w:val="94BFC7D0E96A432A95455A6A95E4EEFA4"/>
    <w:rsid w:val="007D57BD"/>
    <w:rPr>
      <w:rFonts w:eastAsiaTheme="minorHAnsi"/>
      <w:lang w:eastAsia="en-US"/>
    </w:rPr>
  </w:style>
  <w:style w:type="paragraph" w:customStyle="1" w:styleId="B84BCC145EBE488B91AC348B5AC530904">
    <w:name w:val="B84BCC145EBE488B91AC348B5AC530904"/>
    <w:rsid w:val="007D57BD"/>
    <w:rPr>
      <w:rFonts w:eastAsiaTheme="minorHAnsi"/>
      <w:lang w:eastAsia="en-US"/>
    </w:rPr>
  </w:style>
  <w:style w:type="paragraph" w:customStyle="1" w:styleId="813C10A169014CD5B1E29759E0D001F54">
    <w:name w:val="813C10A169014CD5B1E29759E0D001F54"/>
    <w:rsid w:val="007D57BD"/>
    <w:rPr>
      <w:rFonts w:eastAsiaTheme="minorHAnsi"/>
      <w:lang w:eastAsia="en-US"/>
    </w:rPr>
  </w:style>
  <w:style w:type="paragraph" w:customStyle="1" w:styleId="363BB0386B734A25975B1AE715CD993B3">
    <w:name w:val="363BB0386B734A25975B1AE715CD993B3"/>
    <w:rsid w:val="007D57BD"/>
    <w:rPr>
      <w:rFonts w:eastAsiaTheme="minorHAnsi"/>
      <w:lang w:eastAsia="en-US"/>
    </w:rPr>
  </w:style>
  <w:style w:type="paragraph" w:customStyle="1" w:styleId="4896A812FA534D0383139D7F86EFF99D3">
    <w:name w:val="4896A812FA534D0383139D7F86EFF99D3"/>
    <w:rsid w:val="007D57BD"/>
    <w:rPr>
      <w:rFonts w:eastAsiaTheme="minorHAnsi"/>
      <w:lang w:eastAsia="en-US"/>
    </w:rPr>
  </w:style>
  <w:style w:type="paragraph" w:customStyle="1" w:styleId="F5728FFCE77B4A8D94CEE5D34064DFE63">
    <w:name w:val="F5728FFCE77B4A8D94CEE5D34064DFE63"/>
    <w:rsid w:val="007D57BD"/>
    <w:rPr>
      <w:rFonts w:eastAsiaTheme="minorHAnsi"/>
      <w:lang w:eastAsia="en-US"/>
    </w:rPr>
  </w:style>
  <w:style w:type="paragraph" w:customStyle="1" w:styleId="55F9A8243E6C411AB524FE6ECD07C1603">
    <w:name w:val="55F9A8243E6C411AB524FE6ECD07C1603"/>
    <w:rsid w:val="007D57BD"/>
    <w:rPr>
      <w:rFonts w:eastAsiaTheme="minorHAnsi"/>
      <w:lang w:eastAsia="en-US"/>
    </w:rPr>
  </w:style>
  <w:style w:type="paragraph" w:customStyle="1" w:styleId="378CE5A9B3ED4AA3910EA84CF067E8474">
    <w:name w:val="378CE5A9B3ED4AA3910EA84CF067E8474"/>
    <w:rsid w:val="007D57BD"/>
    <w:rPr>
      <w:rFonts w:eastAsiaTheme="minorHAnsi"/>
      <w:lang w:eastAsia="en-US"/>
    </w:rPr>
  </w:style>
  <w:style w:type="paragraph" w:customStyle="1" w:styleId="4BA4C382E3EF484397C47859598AAA1B4">
    <w:name w:val="4BA4C382E3EF484397C47859598AAA1B4"/>
    <w:rsid w:val="007D57BD"/>
    <w:rPr>
      <w:rFonts w:eastAsiaTheme="minorHAnsi"/>
      <w:lang w:eastAsia="en-US"/>
    </w:rPr>
  </w:style>
  <w:style w:type="paragraph" w:customStyle="1" w:styleId="D595B47B06444D9F9847E9CDB35F9B674">
    <w:name w:val="D595B47B06444D9F9847E9CDB35F9B674"/>
    <w:rsid w:val="007D57BD"/>
    <w:rPr>
      <w:rFonts w:eastAsiaTheme="minorHAnsi"/>
      <w:lang w:eastAsia="en-US"/>
    </w:rPr>
  </w:style>
  <w:style w:type="paragraph" w:customStyle="1" w:styleId="B82887A783AE4875BB9B21F5DB3938164">
    <w:name w:val="B82887A783AE4875BB9B21F5DB3938164"/>
    <w:rsid w:val="007D57BD"/>
    <w:rPr>
      <w:rFonts w:eastAsiaTheme="minorHAnsi"/>
      <w:lang w:eastAsia="en-US"/>
    </w:rPr>
  </w:style>
  <w:style w:type="paragraph" w:customStyle="1" w:styleId="144C797B104145A09746B71544112A383">
    <w:name w:val="144C797B104145A09746B71544112A383"/>
    <w:rsid w:val="007D57BD"/>
    <w:rPr>
      <w:rFonts w:eastAsiaTheme="minorHAnsi"/>
      <w:lang w:eastAsia="en-US"/>
    </w:rPr>
  </w:style>
  <w:style w:type="paragraph" w:customStyle="1" w:styleId="A64074DEE72E4F85A93982D654B520923">
    <w:name w:val="A64074DEE72E4F85A93982D654B520923"/>
    <w:rsid w:val="007D57BD"/>
    <w:rPr>
      <w:rFonts w:eastAsiaTheme="minorHAnsi"/>
      <w:lang w:eastAsia="en-US"/>
    </w:rPr>
  </w:style>
  <w:style w:type="paragraph" w:customStyle="1" w:styleId="FD6204CEBEB04B9AB184C2883DF7BB723">
    <w:name w:val="FD6204CEBEB04B9AB184C2883DF7BB723"/>
    <w:rsid w:val="007D57BD"/>
    <w:rPr>
      <w:rFonts w:eastAsiaTheme="minorHAnsi"/>
      <w:lang w:eastAsia="en-US"/>
    </w:rPr>
  </w:style>
  <w:style w:type="paragraph" w:customStyle="1" w:styleId="3FFBAC25414D4771AE3631DC4D3A36413">
    <w:name w:val="3FFBAC25414D4771AE3631DC4D3A36413"/>
    <w:rsid w:val="007D57BD"/>
    <w:rPr>
      <w:rFonts w:eastAsiaTheme="minorHAnsi"/>
      <w:lang w:eastAsia="en-US"/>
    </w:rPr>
  </w:style>
  <w:style w:type="paragraph" w:customStyle="1" w:styleId="469FD7B9C4C2446AB97045A27C642DC14">
    <w:name w:val="469FD7B9C4C2446AB97045A27C642DC14"/>
    <w:rsid w:val="007D57BD"/>
    <w:rPr>
      <w:rFonts w:eastAsiaTheme="minorHAnsi"/>
      <w:lang w:eastAsia="en-US"/>
    </w:rPr>
  </w:style>
  <w:style w:type="paragraph" w:customStyle="1" w:styleId="CAD3CFF8B444448BB684FDE36C9012724">
    <w:name w:val="CAD3CFF8B444448BB684FDE36C9012724"/>
    <w:rsid w:val="007D57BD"/>
    <w:rPr>
      <w:rFonts w:eastAsiaTheme="minorHAnsi"/>
      <w:lang w:eastAsia="en-US"/>
    </w:rPr>
  </w:style>
  <w:style w:type="paragraph" w:customStyle="1" w:styleId="8B7E9923ED7842A9A248F67ED72FBF784">
    <w:name w:val="8B7E9923ED7842A9A248F67ED72FBF784"/>
    <w:rsid w:val="007D57BD"/>
    <w:rPr>
      <w:rFonts w:eastAsiaTheme="minorHAnsi"/>
      <w:lang w:eastAsia="en-US"/>
    </w:rPr>
  </w:style>
  <w:style w:type="paragraph" w:customStyle="1" w:styleId="5626A285498543689F42E78D907A7BB54">
    <w:name w:val="5626A285498543689F42E78D907A7BB54"/>
    <w:rsid w:val="007D57B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Ficha de caracterização</Template>
  <TotalTime>43</TotalTime>
  <Pages>1</Pages>
  <Words>453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Fonseca | FILPORC</dc:creator>
  <cp:keywords/>
  <dc:description/>
  <cp:lastModifiedBy>Patrícia Fonseca | FILPORC</cp:lastModifiedBy>
  <cp:revision>16</cp:revision>
  <dcterms:created xsi:type="dcterms:W3CDTF">2021-12-27T13:59:00Z</dcterms:created>
  <dcterms:modified xsi:type="dcterms:W3CDTF">2023-01-16T17:25:00Z</dcterms:modified>
</cp:coreProperties>
</file>