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1642B" w14:textId="77777777" w:rsidR="008C1C87" w:rsidRPr="008C1C87" w:rsidRDefault="008C1C87" w:rsidP="008C1C87">
      <w:pPr>
        <w:spacing w:after="0" w:line="240" w:lineRule="auto"/>
        <w:jc w:val="center"/>
        <w:rPr>
          <w:b/>
          <w:bCs/>
          <w:sz w:val="48"/>
          <w:szCs w:val="48"/>
        </w:rPr>
      </w:pPr>
      <w:r w:rsidRPr="008C1C87">
        <w:rPr>
          <w:b/>
          <w:bCs/>
          <w:sz w:val="48"/>
          <w:szCs w:val="48"/>
        </w:rPr>
        <w:t>Certificação em Bem-estar animal</w:t>
      </w:r>
    </w:p>
    <w:p w14:paraId="5038F8FD" w14:textId="1B2F56E9" w:rsidR="007C101D" w:rsidRDefault="008C1C87" w:rsidP="008C1C87">
      <w:pPr>
        <w:spacing w:after="0" w:line="240" w:lineRule="auto"/>
        <w:jc w:val="center"/>
      </w:pPr>
      <w:r w:rsidRPr="008C1C87">
        <w:rPr>
          <w:b/>
          <w:bCs/>
          <w:sz w:val="48"/>
          <w:szCs w:val="48"/>
        </w:rPr>
        <w:t>Ficha de caracterização empresarial</w:t>
      </w:r>
    </w:p>
    <w:tbl>
      <w:tblPr>
        <w:tblStyle w:val="TabelacomGrelha"/>
        <w:tblW w:w="10291" w:type="dxa"/>
        <w:tblInd w:w="-856" w:type="dxa"/>
        <w:tblLook w:val="04A0" w:firstRow="1" w:lastRow="0" w:firstColumn="1" w:lastColumn="0" w:noHBand="0" w:noVBand="1"/>
      </w:tblPr>
      <w:tblGrid>
        <w:gridCol w:w="10291"/>
      </w:tblGrid>
      <w:tr w:rsidR="005E7BE5" w14:paraId="42394A0F" w14:textId="77777777" w:rsidTr="00EC4CC5">
        <w:trPr>
          <w:trHeight w:val="567"/>
        </w:trPr>
        <w:tc>
          <w:tcPr>
            <w:tcW w:w="10291" w:type="dxa"/>
            <w:shd w:val="clear" w:color="auto" w:fill="E03E52"/>
            <w:vAlign w:val="center"/>
          </w:tcPr>
          <w:p w14:paraId="112E8F39" w14:textId="3EC36B6A" w:rsidR="005E7BE5" w:rsidRPr="00654DEA" w:rsidRDefault="005E7BE5" w:rsidP="00654DEA">
            <w:pPr>
              <w:rPr>
                <w:b/>
                <w:bCs/>
                <w:sz w:val="28"/>
                <w:szCs w:val="28"/>
                <w:u w:val="single"/>
              </w:rPr>
            </w:pPr>
            <w:r w:rsidRPr="00654DEA">
              <w:rPr>
                <w:b/>
                <w:bCs/>
                <w:sz w:val="28"/>
                <w:szCs w:val="28"/>
                <w:u w:val="single"/>
              </w:rPr>
              <w:t>Identificação</w:t>
            </w:r>
            <w:r w:rsidR="00597388">
              <w:rPr>
                <w:b/>
                <w:bCs/>
                <w:sz w:val="28"/>
                <w:szCs w:val="28"/>
                <w:u w:val="single"/>
              </w:rPr>
              <w:t xml:space="preserve"> do</w:t>
            </w:r>
            <w:r w:rsidR="003120E9">
              <w:rPr>
                <w:b/>
                <w:bCs/>
                <w:sz w:val="28"/>
                <w:szCs w:val="28"/>
                <w:u w:val="single"/>
              </w:rPr>
              <w:t xml:space="preserve"> transportador</w:t>
            </w:r>
            <w:r w:rsidR="003120E9" w:rsidRPr="00B548CF">
              <w:rPr>
                <w:b/>
                <w:bCs/>
                <w:sz w:val="28"/>
                <w:szCs w:val="28"/>
                <w:u w:val="single"/>
              </w:rPr>
              <w:t xml:space="preserve"> aderente</w:t>
            </w:r>
          </w:p>
        </w:tc>
      </w:tr>
      <w:tr w:rsidR="005E7BE5" w:rsidRPr="00654DEA" w14:paraId="2E6E317A" w14:textId="77777777" w:rsidTr="00EC4CC5">
        <w:trPr>
          <w:trHeight w:val="340"/>
        </w:trPr>
        <w:tc>
          <w:tcPr>
            <w:tcW w:w="10291" w:type="dxa"/>
          </w:tcPr>
          <w:p w14:paraId="2ADAFED0" w14:textId="53D1F3EA" w:rsidR="005E7BE5" w:rsidRPr="00654DEA" w:rsidRDefault="005E7BE5" w:rsidP="005E7BE5">
            <w:pPr>
              <w:rPr>
                <w:b/>
                <w:bCs/>
                <w:sz w:val="24"/>
                <w:szCs w:val="24"/>
              </w:rPr>
            </w:pPr>
            <w:r w:rsidRPr="00654DEA">
              <w:rPr>
                <w:b/>
                <w:bCs/>
                <w:sz w:val="24"/>
                <w:szCs w:val="24"/>
              </w:rPr>
              <w:t>Nome da Empresa</w:t>
            </w:r>
            <w:r w:rsidRPr="00654DEA">
              <w:rPr>
                <w:sz w:val="24"/>
                <w:szCs w:val="24"/>
              </w:rPr>
              <w:t xml:space="preserve">:  </w:t>
            </w:r>
            <w:sdt>
              <w:sdtPr>
                <w:rPr>
                  <w:sz w:val="24"/>
                  <w:szCs w:val="24"/>
                </w:rPr>
                <w:id w:val="652186278"/>
                <w:placeholder>
                  <w:docPart w:val="B6B5DE5B1277449D9CA870FCBCD246B1"/>
                </w:placeholder>
                <w:showingPlcHdr/>
                <w:text/>
              </w:sdtPr>
              <w:sdtEndPr/>
              <w:sdtContent>
                <w:r w:rsidRPr="00654DEA">
                  <w:rPr>
                    <w:rStyle w:val="TextodoMarcadordePosio"/>
                    <w:sz w:val="24"/>
                    <w:szCs w:val="24"/>
                  </w:rPr>
                  <w:t>Insira o nome da empresa.</w:t>
                </w:r>
              </w:sdtContent>
            </w:sdt>
          </w:p>
        </w:tc>
      </w:tr>
      <w:tr w:rsidR="005E7BE5" w:rsidRPr="00654DEA" w14:paraId="3BB33944" w14:textId="77777777" w:rsidTr="00EC4CC5">
        <w:trPr>
          <w:trHeight w:val="340"/>
        </w:trPr>
        <w:tc>
          <w:tcPr>
            <w:tcW w:w="10291" w:type="dxa"/>
          </w:tcPr>
          <w:p w14:paraId="6DFDC674" w14:textId="2EDF3264" w:rsidR="005E7BE5" w:rsidRPr="00654DEA" w:rsidRDefault="005E7BE5" w:rsidP="005E7BE5">
            <w:pPr>
              <w:rPr>
                <w:b/>
                <w:bCs/>
                <w:sz w:val="24"/>
                <w:szCs w:val="24"/>
              </w:rPr>
            </w:pPr>
            <w:r w:rsidRPr="00654DEA">
              <w:rPr>
                <w:b/>
                <w:bCs/>
                <w:sz w:val="24"/>
                <w:szCs w:val="24"/>
              </w:rPr>
              <w:t>Morada:</w:t>
            </w:r>
            <w:r w:rsidRPr="00654DEA">
              <w:rPr>
                <w:sz w:val="24"/>
                <w:szCs w:val="24"/>
              </w:rPr>
              <w:t xml:space="preserve">  </w:t>
            </w:r>
            <w:sdt>
              <w:sdtPr>
                <w:rPr>
                  <w:sz w:val="24"/>
                  <w:szCs w:val="24"/>
                </w:rPr>
                <w:id w:val="101160047"/>
                <w:placeholder>
                  <w:docPart w:val="B70B2BA9FDB943F1BEBAC0AE0F6F0023"/>
                </w:placeholder>
                <w:showingPlcHdr/>
                <w:text/>
              </w:sdtPr>
              <w:sdtEndPr/>
              <w:sdtContent>
                <w:r w:rsidRPr="00654DEA">
                  <w:rPr>
                    <w:rStyle w:val="TextodoMarcadordePosio"/>
                    <w:sz w:val="24"/>
                    <w:szCs w:val="24"/>
                  </w:rPr>
                  <w:t>Insira a morada da empresa.</w:t>
                </w:r>
              </w:sdtContent>
            </w:sdt>
          </w:p>
        </w:tc>
      </w:tr>
      <w:tr w:rsidR="005E7BE5" w:rsidRPr="00654DEA" w14:paraId="14E31384" w14:textId="77777777" w:rsidTr="00EC4CC5">
        <w:trPr>
          <w:trHeight w:val="340"/>
        </w:trPr>
        <w:tc>
          <w:tcPr>
            <w:tcW w:w="10291" w:type="dxa"/>
          </w:tcPr>
          <w:p w14:paraId="65A8B98C" w14:textId="01A54366" w:rsidR="005E7BE5" w:rsidRPr="00654DEA" w:rsidRDefault="005E7BE5" w:rsidP="00597388">
            <w:pPr>
              <w:tabs>
                <w:tab w:val="left" w:pos="2835"/>
              </w:tabs>
              <w:rPr>
                <w:b/>
                <w:bCs/>
                <w:sz w:val="24"/>
                <w:szCs w:val="24"/>
              </w:rPr>
            </w:pPr>
            <w:r w:rsidRPr="00654DEA">
              <w:rPr>
                <w:b/>
                <w:bCs/>
                <w:sz w:val="24"/>
                <w:szCs w:val="24"/>
              </w:rPr>
              <w:t>C.P.</w:t>
            </w:r>
            <w:r w:rsidR="00923935" w:rsidRPr="00654DEA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-1157683637"/>
                <w:placeholder>
                  <w:docPart w:val="50D1A78F403A4A5F874255EEDC23A3B5"/>
                </w:placeholder>
                <w:showingPlcHdr/>
                <w:text/>
              </w:sdtPr>
              <w:sdtEndPr/>
              <w:sdtContent>
                <w:r w:rsidR="00923935" w:rsidRPr="00654DEA">
                  <w:rPr>
                    <w:rStyle w:val="TextodoMarcadordePosio"/>
                    <w:sz w:val="24"/>
                    <w:szCs w:val="24"/>
                  </w:rPr>
                  <w:t>0000-000</w:t>
                </w:r>
              </w:sdtContent>
            </w:sdt>
            <w:r w:rsidR="00597388">
              <w:rPr>
                <w:sz w:val="24"/>
                <w:szCs w:val="24"/>
              </w:rPr>
              <w:tab/>
            </w:r>
            <w:r w:rsidRPr="00654DEA">
              <w:rPr>
                <w:b/>
                <w:bCs/>
                <w:sz w:val="24"/>
                <w:szCs w:val="24"/>
              </w:rPr>
              <w:t>Localidade:</w:t>
            </w:r>
            <w:r w:rsidRPr="00654DEA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1731258713"/>
                <w:placeholder>
                  <w:docPart w:val="71564D3EA0B346F2A3CF05C7DF71B803"/>
                </w:placeholder>
                <w:showingPlcHdr/>
                <w:text/>
              </w:sdtPr>
              <w:sdtEndPr/>
              <w:sdtContent>
                <w:r w:rsidR="00923935" w:rsidRPr="00654DEA">
                  <w:rPr>
                    <w:rStyle w:val="TextodoMarcadordePosio"/>
                    <w:sz w:val="24"/>
                    <w:szCs w:val="24"/>
                  </w:rPr>
                  <w:t>localidade</w:t>
                </w:r>
              </w:sdtContent>
            </w:sdt>
            <w:r w:rsidRPr="00654DEA">
              <w:rPr>
                <w:sz w:val="24"/>
                <w:szCs w:val="24"/>
              </w:rPr>
              <w:t xml:space="preserve"> </w:t>
            </w:r>
          </w:p>
        </w:tc>
      </w:tr>
      <w:tr w:rsidR="005E7BE5" w:rsidRPr="00654DEA" w14:paraId="03D58119" w14:textId="77777777" w:rsidTr="00EC4CC5">
        <w:trPr>
          <w:trHeight w:val="340"/>
        </w:trPr>
        <w:tc>
          <w:tcPr>
            <w:tcW w:w="10291" w:type="dxa"/>
          </w:tcPr>
          <w:p w14:paraId="667078C1" w14:textId="7DAFDFAE" w:rsidR="005E7BE5" w:rsidRPr="00654DEA" w:rsidRDefault="005E7BE5" w:rsidP="005E7BE5">
            <w:pPr>
              <w:rPr>
                <w:b/>
                <w:bCs/>
                <w:sz w:val="24"/>
                <w:szCs w:val="24"/>
              </w:rPr>
            </w:pPr>
            <w:r w:rsidRPr="00654DEA">
              <w:rPr>
                <w:b/>
                <w:bCs/>
                <w:sz w:val="24"/>
                <w:szCs w:val="24"/>
              </w:rPr>
              <w:t>Nº Contribuinte:</w:t>
            </w:r>
            <w:r w:rsidRPr="00654DEA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1622799898"/>
                <w:placeholder>
                  <w:docPart w:val="7F36AAB72E8246FAB128D5B3E2EC696C"/>
                </w:placeholder>
                <w:showingPlcHdr/>
                <w:text/>
              </w:sdtPr>
              <w:sdtEndPr/>
              <w:sdtContent>
                <w:r w:rsidRPr="00654DEA">
                  <w:rPr>
                    <w:rStyle w:val="TextodoMarcadordePosio"/>
                    <w:sz w:val="24"/>
                    <w:szCs w:val="24"/>
                  </w:rPr>
                  <w:t>000000000</w:t>
                </w:r>
              </w:sdtContent>
            </w:sdt>
            <w:r w:rsidRPr="00654DEA">
              <w:rPr>
                <w:sz w:val="24"/>
                <w:szCs w:val="24"/>
              </w:rPr>
              <w:t xml:space="preserve"> </w:t>
            </w:r>
            <w:r w:rsidR="008A3C65">
              <w:rPr>
                <w:sz w:val="24"/>
                <w:szCs w:val="24"/>
              </w:rPr>
              <w:tab/>
            </w:r>
            <w:r w:rsidRPr="00654DEA">
              <w:rPr>
                <w:b/>
                <w:bCs/>
                <w:sz w:val="24"/>
                <w:szCs w:val="24"/>
              </w:rPr>
              <w:t>Telefone:</w:t>
            </w:r>
            <w:r w:rsidRPr="00654DEA">
              <w:rPr>
                <w:sz w:val="24"/>
                <w:szCs w:val="24"/>
              </w:rPr>
              <w:t xml:space="preserve">  </w:t>
            </w:r>
            <w:sdt>
              <w:sdtPr>
                <w:rPr>
                  <w:sz w:val="24"/>
                  <w:szCs w:val="24"/>
                </w:rPr>
                <w:id w:val="2019653622"/>
                <w:placeholder>
                  <w:docPart w:val="18B499760D3E4C50998CCB37B459D269"/>
                </w:placeholder>
                <w:showingPlcHdr/>
                <w:text/>
              </w:sdtPr>
              <w:sdtEndPr/>
              <w:sdtContent>
                <w:r w:rsidR="00863B7D" w:rsidRPr="00654DEA">
                  <w:rPr>
                    <w:rStyle w:val="TextodoMarcadordePosio"/>
                    <w:sz w:val="24"/>
                    <w:szCs w:val="24"/>
                  </w:rPr>
                  <w:t>000000000</w:t>
                </w:r>
              </w:sdtContent>
            </w:sdt>
            <w:r w:rsidR="00D816E0" w:rsidRPr="00654DEA">
              <w:rPr>
                <w:b/>
                <w:bCs/>
                <w:sz w:val="24"/>
                <w:szCs w:val="24"/>
              </w:rPr>
              <w:t xml:space="preserve"> </w:t>
            </w:r>
            <w:r w:rsidR="008A3C65">
              <w:rPr>
                <w:b/>
                <w:bCs/>
                <w:sz w:val="24"/>
                <w:szCs w:val="24"/>
              </w:rPr>
              <w:tab/>
            </w:r>
            <w:r w:rsidR="00D816E0" w:rsidRPr="00654DEA">
              <w:rPr>
                <w:b/>
                <w:bCs/>
                <w:sz w:val="24"/>
                <w:szCs w:val="24"/>
              </w:rPr>
              <w:t>Telemóvel</w:t>
            </w:r>
            <w:r w:rsidR="00D816E0" w:rsidRPr="00654DEA">
              <w:rPr>
                <w:sz w:val="24"/>
                <w:szCs w:val="24"/>
              </w:rPr>
              <w:t xml:space="preserve">: </w:t>
            </w:r>
            <w:sdt>
              <w:sdtPr>
                <w:rPr>
                  <w:sz w:val="24"/>
                  <w:szCs w:val="24"/>
                </w:rPr>
                <w:id w:val="-1076664845"/>
                <w:placeholder>
                  <w:docPart w:val="ACB6BA063E004D27840BFDE5B367FD47"/>
                </w:placeholder>
                <w:showingPlcHdr/>
                <w:text/>
              </w:sdtPr>
              <w:sdtEndPr/>
              <w:sdtContent>
                <w:r w:rsidR="00D816E0" w:rsidRPr="00654DEA">
                  <w:rPr>
                    <w:rStyle w:val="TextodoMarcadordePosio"/>
                    <w:sz w:val="24"/>
                    <w:szCs w:val="24"/>
                  </w:rPr>
                  <w:t>000000000</w:t>
                </w:r>
              </w:sdtContent>
            </w:sdt>
            <w:r w:rsidR="00D816E0" w:rsidRPr="00654DEA">
              <w:rPr>
                <w:sz w:val="24"/>
                <w:szCs w:val="24"/>
              </w:rPr>
              <w:t xml:space="preserve">  </w:t>
            </w:r>
          </w:p>
        </w:tc>
      </w:tr>
      <w:tr w:rsidR="005E7BE5" w:rsidRPr="00654DEA" w14:paraId="42C4742C" w14:textId="77777777" w:rsidTr="00EC4CC5">
        <w:trPr>
          <w:trHeight w:val="340"/>
        </w:trPr>
        <w:tc>
          <w:tcPr>
            <w:tcW w:w="10291" w:type="dxa"/>
          </w:tcPr>
          <w:p w14:paraId="30C64EA9" w14:textId="71C4F758" w:rsidR="005E7BE5" w:rsidRPr="00654DEA" w:rsidRDefault="005E7BE5" w:rsidP="000658A5">
            <w:pPr>
              <w:tabs>
                <w:tab w:val="left" w:pos="5418"/>
              </w:tabs>
              <w:rPr>
                <w:b/>
                <w:bCs/>
                <w:sz w:val="24"/>
                <w:szCs w:val="24"/>
              </w:rPr>
            </w:pPr>
            <w:r w:rsidRPr="00654DEA">
              <w:rPr>
                <w:b/>
                <w:bCs/>
                <w:sz w:val="24"/>
                <w:szCs w:val="24"/>
              </w:rPr>
              <w:t>E-Mail:</w:t>
            </w:r>
            <w:r w:rsidRPr="00654DEA">
              <w:rPr>
                <w:sz w:val="24"/>
                <w:szCs w:val="24"/>
              </w:rPr>
              <w:t xml:space="preserve">  </w:t>
            </w:r>
            <w:sdt>
              <w:sdtPr>
                <w:rPr>
                  <w:sz w:val="24"/>
                  <w:szCs w:val="24"/>
                </w:rPr>
                <w:id w:val="1748222103"/>
                <w:placeholder>
                  <w:docPart w:val="41C0FE264BE84E9F94D363EFE5A4E112"/>
                </w:placeholder>
                <w:showingPlcHdr/>
                <w:text/>
              </w:sdtPr>
              <w:sdtEndPr/>
              <w:sdtContent>
                <w:r w:rsidR="00B75BB5" w:rsidRPr="00B75BB5">
                  <w:rPr>
                    <w:color w:val="808080" w:themeColor="background1" w:themeShade="80"/>
                    <w:sz w:val="24"/>
                    <w:szCs w:val="24"/>
                  </w:rPr>
                  <w:t xml:space="preserve">insira o </w:t>
                </w:r>
                <w:r w:rsidRPr="00B75BB5">
                  <w:rPr>
                    <w:rStyle w:val="TextodoMarcadordePosio"/>
                    <w:color w:val="808080" w:themeColor="background1" w:themeShade="80"/>
                    <w:sz w:val="24"/>
                    <w:szCs w:val="24"/>
                  </w:rPr>
                  <w:t>e</w:t>
                </w:r>
                <w:r w:rsidRPr="00654DEA">
                  <w:rPr>
                    <w:rStyle w:val="TextodoMarcadordePosio"/>
                    <w:sz w:val="24"/>
                    <w:szCs w:val="24"/>
                  </w:rPr>
                  <w:t>mail</w:t>
                </w:r>
                <w:r w:rsidR="00D816E0">
                  <w:rPr>
                    <w:rStyle w:val="TextodoMarcadordePosio"/>
                    <w:sz w:val="24"/>
                    <w:szCs w:val="24"/>
                  </w:rPr>
                  <w:t xml:space="preserve"> da empresa</w:t>
                </w:r>
              </w:sdtContent>
            </w:sdt>
            <w:r w:rsidR="00597388">
              <w:rPr>
                <w:sz w:val="24"/>
                <w:szCs w:val="24"/>
              </w:rPr>
              <w:tab/>
            </w:r>
            <w:r w:rsidR="00597388">
              <w:rPr>
                <w:b/>
                <w:bCs/>
                <w:sz w:val="24"/>
                <w:szCs w:val="24"/>
              </w:rPr>
              <w:t>Nº Registo do Transportador</w:t>
            </w:r>
            <w:r w:rsidR="00597388" w:rsidRPr="00654DEA">
              <w:rPr>
                <w:b/>
                <w:bCs/>
                <w:sz w:val="24"/>
                <w:szCs w:val="24"/>
              </w:rPr>
              <w:t>:</w:t>
            </w:r>
            <w:r w:rsidR="00597388" w:rsidRPr="00654DEA">
              <w:rPr>
                <w:sz w:val="24"/>
                <w:szCs w:val="24"/>
              </w:rPr>
              <w:t xml:space="preserve"> </w:t>
            </w:r>
            <w:sdt>
              <w:sdtPr>
                <w:rPr>
                  <w:color w:val="808080" w:themeColor="background1" w:themeShade="80"/>
                  <w:sz w:val="24"/>
                  <w:szCs w:val="24"/>
                </w:rPr>
                <w:id w:val="1013194921"/>
                <w:placeholder>
                  <w:docPart w:val="8A52F8515511446A8D51C298FEB68F55"/>
                </w:placeholder>
                <w:showingPlcHdr/>
                <w:text/>
              </w:sdtPr>
              <w:sdtEndPr/>
              <w:sdtContent>
                <w:r w:rsidR="000658A5">
                  <w:rPr>
                    <w:rStyle w:val="TextodoMarcadordePosio"/>
                  </w:rPr>
                  <w:t>Nº Registo</w:t>
                </w:r>
              </w:sdtContent>
            </w:sdt>
          </w:p>
        </w:tc>
      </w:tr>
      <w:tr w:rsidR="00D816E0" w:rsidRPr="00654DEA" w14:paraId="0E8C2B0B" w14:textId="77777777" w:rsidTr="00EC4CC5">
        <w:trPr>
          <w:trHeight w:val="340"/>
        </w:trPr>
        <w:tc>
          <w:tcPr>
            <w:tcW w:w="10291" w:type="dxa"/>
          </w:tcPr>
          <w:p w14:paraId="63E2CAD5" w14:textId="05F3BBD4" w:rsidR="00D816E0" w:rsidRPr="00654DEA" w:rsidRDefault="00D816E0" w:rsidP="00D816E0">
            <w:pPr>
              <w:rPr>
                <w:b/>
                <w:bCs/>
                <w:sz w:val="24"/>
                <w:szCs w:val="24"/>
              </w:rPr>
            </w:pPr>
            <w:r w:rsidRPr="00654DEA">
              <w:rPr>
                <w:b/>
                <w:bCs/>
                <w:sz w:val="24"/>
                <w:szCs w:val="24"/>
              </w:rPr>
              <w:t>Pessoa contacto:</w:t>
            </w:r>
            <w:r w:rsidRPr="00654DEA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-847246089"/>
                <w:placeholder>
                  <w:docPart w:val="27D0A7679A964887A3F0D58619D82475"/>
                </w:placeholder>
                <w:showingPlcHdr/>
                <w:text/>
              </w:sdtPr>
              <w:sdtEndPr/>
              <w:sdtContent>
                <w:r w:rsidRPr="00654DEA">
                  <w:rPr>
                    <w:rStyle w:val="TextodoMarcadordePosio"/>
                    <w:sz w:val="24"/>
                    <w:szCs w:val="24"/>
                  </w:rPr>
                  <w:t xml:space="preserve">Insira o </w:t>
                </w:r>
                <w:r w:rsidR="00B75BB5">
                  <w:rPr>
                    <w:rStyle w:val="TextodoMarcadordePosio"/>
                    <w:sz w:val="24"/>
                    <w:szCs w:val="24"/>
                  </w:rPr>
                  <w:t>n</w:t>
                </w:r>
                <w:r w:rsidRPr="00654DEA">
                  <w:rPr>
                    <w:rStyle w:val="TextodoMarcadordePosio"/>
                    <w:sz w:val="24"/>
                    <w:szCs w:val="24"/>
                  </w:rPr>
                  <w:t>ome da pessoa de contacto na empresa.</w:t>
                </w:r>
              </w:sdtContent>
            </w:sdt>
          </w:p>
        </w:tc>
      </w:tr>
      <w:tr w:rsidR="00D816E0" w:rsidRPr="00654DEA" w14:paraId="2E68959B" w14:textId="77777777" w:rsidTr="00EC4CC5">
        <w:trPr>
          <w:trHeight w:val="340"/>
        </w:trPr>
        <w:tc>
          <w:tcPr>
            <w:tcW w:w="10291" w:type="dxa"/>
          </w:tcPr>
          <w:p w14:paraId="53D50689" w14:textId="7E6B421F" w:rsidR="00D816E0" w:rsidRPr="00654DEA" w:rsidRDefault="00D816E0" w:rsidP="00D816E0">
            <w:pPr>
              <w:tabs>
                <w:tab w:val="left" w:pos="6510"/>
              </w:tabs>
              <w:rPr>
                <w:b/>
                <w:bCs/>
                <w:sz w:val="24"/>
                <w:szCs w:val="24"/>
              </w:rPr>
            </w:pPr>
            <w:r w:rsidRPr="00654DEA">
              <w:rPr>
                <w:b/>
                <w:bCs/>
                <w:sz w:val="24"/>
                <w:szCs w:val="24"/>
              </w:rPr>
              <w:t>E-Mail:</w:t>
            </w:r>
            <w:r w:rsidRPr="00654DEA">
              <w:rPr>
                <w:sz w:val="24"/>
                <w:szCs w:val="24"/>
              </w:rPr>
              <w:t xml:space="preserve">  </w:t>
            </w:r>
            <w:sdt>
              <w:sdtPr>
                <w:rPr>
                  <w:sz w:val="24"/>
                  <w:szCs w:val="24"/>
                </w:rPr>
                <w:id w:val="-1610040429"/>
                <w:placeholder>
                  <w:docPart w:val="04CCF69E48DE4EB2BA8CF4CF68D00E5F"/>
                </w:placeholder>
                <w:showingPlcHdr/>
                <w:text/>
              </w:sdtPr>
              <w:sdtEndPr/>
              <w:sdtContent>
                <w:r w:rsidR="00B75BB5" w:rsidRPr="00B75BB5">
                  <w:rPr>
                    <w:color w:val="808080" w:themeColor="background1" w:themeShade="80"/>
                    <w:sz w:val="24"/>
                    <w:szCs w:val="24"/>
                  </w:rPr>
                  <w:t>i</w:t>
                </w:r>
                <w:r w:rsidR="00B75BB5" w:rsidRPr="00B75BB5">
                  <w:rPr>
                    <w:color w:val="808080" w:themeColor="background1" w:themeShade="80"/>
                  </w:rPr>
                  <w:t xml:space="preserve">nsira o </w:t>
                </w:r>
                <w:r w:rsidRPr="00B75BB5">
                  <w:rPr>
                    <w:rStyle w:val="TextodoMarcadordePosio"/>
                    <w:color w:val="808080" w:themeColor="background1" w:themeShade="80"/>
                    <w:sz w:val="24"/>
                    <w:szCs w:val="24"/>
                  </w:rPr>
                  <w:t xml:space="preserve">email </w:t>
                </w:r>
                <w:r>
                  <w:rPr>
                    <w:rStyle w:val="TextodoMarcadordePosio"/>
                    <w:sz w:val="24"/>
                    <w:szCs w:val="24"/>
                  </w:rPr>
                  <w:t>da pessoa de contacto</w:t>
                </w:r>
              </w:sdtContent>
            </w:sdt>
            <w:r>
              <w:rPr>
                <w:sz w:val="24"/>
                <w:szCs w:val="24"/>
              </w:rPr>
              <w:t xml:space="preserve">                             </w:t>
            </w:r>
            <w:r w:rsidRPr="00654DEA">
              <w:rPr>
                <w:b/>
                <w:bCs/>
                <w:sz w:val="24"/>
                <w:szCs w:val="24"/>
              </w:rPr>
              <w:t>Telemóvel</w:t>
            </w:r>
            <w:r w:rsidRPr="00654DEA">
              <w:rPr>
                <w:sz w:val="24"/>
                <w:szCs w:val="24"/>
              </w:rPr>
              <w:t xml:space="preserve">: </w:t>
            </w:r>
            <w:sdt>
              <w:sdtPr>
                <w:rPr>
                  <w:sz w:val="24"/>
                  <w:szCs w:val="24"/>
                </w:rPr>
                <w:id w:val="-1379704067"/>
                <w:placeholder>
                  <w:docPart w:val="0F3DAA3A91934D65BC710BEC7C0BFCAD"/>
                </w:placeholder>
                <w:showingPlcHdr/>
                <w:text/>
              </w:sdtPr>
              <w:sdtEndPr/>
              <w:sdtContent>
                <w:r w:rsidRPr="00654DEA">
                  <w:rPr>
                    <w:rStyle w:val="TextodoMarcadordePosio"/>
                    <w:sz w:val="24"/>
                    <w:szCs w:val="24"/>
                  </w:rPr>
                  <w:t>000000000</w:t>
                </w:r>
              </w:sdtContent>
            </w:sdt>
            <w:r w:rsidRPr="00654DEA">
              <w:rPr>
                <w:sz w:val="24"/>
                <w:szCs w:val="24"/>
              </w:rPr>
              <w:t xml:space="preserve">  </w:t>
            </w:r>
          </w:p>
        </w:tc>
      </w:tr>
      <w:tr w:rsidR="00D816E0" w14:paraId="577DBEF5" w14:textId="77777777" w:rsidTr="00EC4CC5">
        <w:trPr>
          <w:trHeight w:val="567"/>
        </w:trPr>
        <w:tc>
          <w:tcPr>
            <w:tcW w:w="10291" w:type="dxa"/>
            <w:shd w:val="clear" w:color="auto" w:fill="E03E52"/>
            <w:vAlign w:val="center"/>
          </w:tcPr>
          <w:p w14:paraId="05A9A078" w14:textId="0BC9E639" w:rsidR="00D816E0" w:rsidRPr="00B548CF" w:rsidRDefault="00F30D70" w:rsidP="00D816E0">
            <w:pPr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 xml:space="preserve">Identificação </w:t>
            </w:r>
            <w:r w:rsidR="00597388">
              <w:rPr>
                <w:b/>
                <w:bCs/>
                <w:sz w:val="28"/>
                <w:szCs w:val="28"/>
                <w:u w:val="single"/>
              </w:rPr>
              <w:t xml:space="preserve">dos </w:t>
            </w:r>
            <w:r w:rsidR="007D15C8">
              <w:rPr>
                <w:b/>
                <w:bCs/>
                <w:sz w:val="28"/>
                <w:szCs w:val="28"/>
                <w:u w:val="single"/>
              </w:rPr>
              <w:t>motoristas</w:t>
            </w:r>
          </w:p>
        </w:tc>
      </w:tr>
      <w:tr w:rsidR="00D816E0" w:rsidRPr="00480115" w14:paraId="5998B832" w14:textId="77777777" w:rsidTr="00EC4CC5">
        <w:trPr>
          <w:trHeight w:val="283"/>
        </w:trPr>
        <w:tc>
          <w:tcPr>
            <w:tcW w:w="10291" w:type="dxa"/>
          </w:tcPr>
          <w:p w14:paraId="4B9977E0" w14:textId="7A5AA5BA" w:rsidR="00D816E0" w:rsidRPr="00480115" w:rsidRDefault="007D15C8" w:rsidP="00D816E0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Motorista 1</w:t>
            </w:r>
            <w:r w:rsidR="00D816E0" w:rsidRPr="00480115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="00D816E0" w:rsidRPr="00480115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color w:val="808080" w:themeColor="background1" w:themeShade="80"/>
                  <w:sz w:val="24"/>
                  <w:szCs w:val="24"/>
                </w:rPr>
                <w:id w:val="309290410"/>
                <w:placeholder>
                  <w:docPart w:val="53D0E1F4FB4D411BA15F7CD688CB93CD"/>
                </w:placeholder>
                <w:text/>
              </w:sdtPr>
              <w:sdtEndPr/>
              <w:sdtContent>
                <w:r w:rsidRPr="007D15C8">
                  <w:rPr>
                    <w:rFonts w:cstheme="minorHAnsi"/>
                    <w:color w:val="808080" w:themeColor="background1" w:themeShade="80"/>
                    <w:sz w:val="24"/>
                    <w:szCs w:val="24"/>
                  </w:rPr>
                  <w:t>nome motorista 1</w:t>
                </w:r>
              </w:sdtContent>
            </w:sdt>
          </w:p>
        </w:tc>
      </w:tr>
      <w:tr w:rsidR="00D816E0" w:rsidRPr="00480115" w14:paraId="4C1264FC" w14:textId="77777777" w:rsidTr="00EC4CC5">
        <w:trPr>
          <w:trHeight w:val="283"/>
        </w:trPr>
        <w:tc>
          <w:tcPr>
            <w:tcW w:w="10291" w:type="dxa"/>
            <w:tcBorders>
              <w:bottom w:val="single" w:sz="4" w:space="0" w:color="auto"/>
            </w:tcBorders>
          </w:tcPr>
          <w:p w14:paraId="34A2292D" w14:textId="5F2508B3" w:rsidR="00D816E0" w:rsidRPr="00480115" w:rsidRDefault="007D15C8" w:rsidP="00D816E0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Tem formação em bem-estar animal</w:t>
            </w:r>
            <w:r w:rsidRPr="00480115">
              <w:rPr>
                <w:rFonts w:cstheme="minorHAnsi"/>
                <w:sz w:val="24"/>
                <w:szCs w:val="24"/>
              </w:rPr>
              <w:t xml:space="preserve">: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723218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80115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</w:t>
            </w:r>
            <w:r w:rsidR="00446F51">
              <w:rPr>
                <w:rFonts w:cstheme="minorHAnsi"/>
                <w:sz w:val="24"/>
                <w:szCs w:val="24"/>
              </w:rPr>
              <w:t xml:space="preserve"> </w:t>
            </w:r>
            <w:r w:rsidR="008A3C65">
              <w:rPr>
                <w:rFonts w:cstheme="minorHAnsi"/>
                <w:sz w:val="24"/>
                <w:szCs w:val="24"/>
              </w:rPr>
              <w:tab/>
            </w:r>
            <w:r w:rsidRPr="00446F51">
              <w:rPr>
                <w:rFonts w:cstheme="minorHAnsi"/>
                <w:b/>
                <w:bCs/>
                <w:sz w:val="24"/>
                <w:szCs w:val="24"/>
              </w:rPr>
              <w:t>Outra Formação</w:t>
            </w:r>
            <w:r>
              <w:rPr>
                <w:rFonts w:cstheme="minorHAnsi"/>
                <w:sz w:val="24"/>
                <w:szCs w:val="24"/>
              </w:rPr>
              <w:t xml:space="preserve">: </w:t>
            </w:r>
            <w:sdt>
              <w:sdtPr>
                <w:rPr>
                  <w:rFonts w:cstheme="minorHAnsi"/>
                  <w:color w:val="808080" w:themeColor="background1" w:themeShade="80"/>
                  <w:sz w:val="24"/>
                  <w:szCs w:val="24"/>
                </w:rPr>
                <w:id w:val="-1317105907"/>
                <w:placeholder>
                  <w:docPart w:val="1DC2CEE73F2E47699708D5093CD7A6A5"/>
                </w:placeholder>
                <w:text/>
              </w:sdtPr>
              <w:sdtEndPr/>
              <w:sdtContent>
                <w:r w:rsidR="00446F51">
                  <w:rPr>
                    <w:rFonts w:cstheme="minorHAnsi"/>
                    <w:color w:val="808080" w:themeColor="background1" w:themeShade="80"/>
                    <w:sz w:val="24"/>
                    <w:szCs w:val="24"/>
                  </w:rPr>
                  <w:t>indicar qual</w:t>
                </w:r>
              </w:sdtContent>
            </w:sdt>
          </w:p>
        </w:tc>
      </w:tr>
      <w:tr w:rsidR="007D15C8" w:rsidRPr="00480115" w14:paraId="48CAA62F" w14:textId="77777777" w:rsidTr="00EC4CC5">
        <w:trPr>
          <w:trHeight w:val="283"/>
        </w:trPr>
        <w:tc>
          <w:tcPr>
            <w:tcW w:w="10291" w:type="dxa"/>
            <w:tcBorders>
              <w:bottom w:val="single" w:sz="4" w:space="0" w:color="auto"/>
            </w:tcBorders>
          </w:tcPr>
          <w:p w14:paraId="31A95911" w14:textId="770A4A86" w:rsidR="007D15C8" w:rsidRPr="00480115" w:rsidRDefault="007D15C8" w:rsidP="007D15C8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Motorista 2</w:t>
            </w:r>
            <w:r w:rsidRPr="00480115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Pr="00480115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color w:val="808080" w:themeColor="background1" w:themeShade="80"/>
                  <w:sz w:val="24"/>
                  <w:szCs w:val="24"/>
                </w:rPr>
                <w:id w:val="352931384"/>
                <w:placeholder>
                  <w:docPart w:val="22C399BCD49148C4ABFFD839628D2197"/>
                </w:placeholder>
                <w:text/>
              </w:sdtPr>
              <w:sdtEndPr/>
              <w:sdtContent>
                <w:r w:rsidRPr="007D15C8">
                  <w:rPr>
                    <w:rFonts w:cstheme="minorHAnsi"/>
                    <w:color w:val="808080" w:themeColor="background1" w:themeShade="80"/>
                    <w:sz w:val="24"/>
                    <w:szCs w:val="24"/>
                  </w:rPr>
                  <w:t xml:space="preserve">nome motorista </w:t>
                </w:r>
                <w:r>
                  <w:rPr>
                    <w:rFonts w:cstheme="minorHAnsi"/>
                    <w:color w:val="808080" w:themeColor="background1" w:themeShade="80"/>
                    <w:sz w:val="24"/>
                    <w:szCs w:val="24"/>
                  </w:rPr>
                  <w:t>2</w:t>
                </w:r>
              </w:sdtContent>
            </w:sdt>
          </w:p>
        </w:tc>
      </w:tr>
      <w:tr w:rsidR="007D15C8" w:rsidRPr="00480115" w14:paraId="14C306CE" w14:textId="77777777" w:rsidTr="00EC4CC5">
        <w:trPr>
          <w:trHeight w:val="283"/>
        </w:trPr>
        <w:tc>
          <w:tcPr>
            <w:tcW w:w="10291" w:type="dxa"/>
            <w:tcBorders>
              <w:bottom w:val="single" w:sz="8" w:space="0" w:color="auto"/>
            </w:tcBorders>
          </w:tcPr>
          <w:p w14:paraId="67467352" w14:textId="413A2690" w:rsidR="007D15C8" w:rsidRPr="00480115" w:rsidRDefault="007D15C8" w:rsidP="007D15C8">
            <w:pPr>
              <w:tabs>
                <w:tab w:val="left" w:pos="2794"/>
              </w:tabs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Tem formação em bem-estar animal</w:t>
            </w:r>
            <w:r w:rsidRPr="00480115">
              <w:rPr>
                <w:rFonts w:cstheme="minorHAnsi"/>
                <w:sz w:val="24"/>
                <w:szCs w:val="24"/>
              </w:rPr>
              <w:t xml:space="preserve">:  </w:t>
            </w:r>
            <w:sdt>
              <w:sdtPr>
                <w:rPr>
                  <w:rFonts w:cstheme="minorHAnsi"/>
                  <w:sz w:val="24"/>
                  <w:szCs w:val="24"/>
                </w:rPr>
                <w:id w:val="51426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80115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446F51">
              <w:rPr>
                <w:rFonts w:cstheme="minorHAnsi"/>
                <w:sz w:val="24"/>
                <w:szCs w:val="24"/>
              </w:rPr>
              <w:t xml:space="preserve"> </w:t>
            </w:r>
            <w:r w:rsidR="008A3C65">
              <w:rPr>
                <w:rFonts w:cstheme="minorHAnsi"/>
                <w:sz w:val="24"/>
                <w:szCs w:val="24"/>
              </w:rPr>
              <w:tab/>
            </w:r>
            <w:r w:rsidR="00446F51" w:rsidRPr="00446F51">
              <w:rPr>
                <w:rFonts w:cstheme="minorHAnsi"/>
                <w:b/>
                <w:bCs/>
                <w:sz w:val="24"/>
                <w:szCs w:val="24"/>
              </w:rPr>
              <w:t>Outra Formação</w:t>
            </w:r>
            <w:r w:rsidR="00446F51">
              <w:rPr>
                <w:rFonts w:cstheme="minorHAnsi"/>
                <w:sz w:val="24"/>
                <w:szCs w:val="24"/>
              </w:rPr>
              <w:t xml:space="preserve">: </w:t>
            </w:r>
            <w:sdt>
              <w:sdtPr>
                <w:rPr>
                  <w:rFonts w:cstheme="minorHAnsi"/>
                  <w:color w:val="808080" w:themeColor="background1" w:themeShade="80"/>
                  <w:sz w:val="24"/>
                  <w:szCs w:val="24"/>
                </w:rPr>
                <w:id w:val="-1188371788"/>
                <w:placeholder>
                  <w:docPart w:val="7B32219E1B3044719F81F879DFB3E1B5"/>
                </w:placeholder>
                <w:text/>
              </w:sdtPr>
              <w:sdtEndPr/>
              <w:sdtContent>
                <w:r w:rsidR="00446F51">
                  <w:rPr>
                    <w:rFonts w:cstheme="minorHAnsi"/>
                    <w:color w:val="808080" w:themeColor="background1" w:themeShade="80"/>
                    <w:sz w:val="24"/>
                    <w:szCs w:val="24"/>
                  </w:rPr>
                  <w:t>indicar qual</w:t>
                </w:r>
              </w:sdtContent>
            </w:sdt>
          </w:p>
        </w:tc>
      </w:tr>
      <w:tr w:rsidR="007D15C8" w:rsidRPr="00480115" w14:paraId="53473AEC" w14:textId="77777777" w:rsidTr="00EC4CC5">
        <w:trPr>
          <w:trHeight w:val="283"/>
        </w:trPr>
        <w:tc>
          <w:tcPr>
            <w:tcW w:w="10291" w:type="dxa"/>
            <w:tcBorders>
              <w:bottom w:val="single" w:sz="4" w:space="0" w:color="auto"/>
            </w:tcBorders>
          </w:tcPr>
          <w:p w14:paraId="7F469ECE" w14:textId="55E60BCE" w:rsidR="007D15C8" w:rsidRPr="00480115" w:rsidRDefault="007D15C8" w:rsidP="002B67F9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Motorista 3</w:t>
            </w:r>
            <w:r w:rsidRPr="00480115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Pr="00480115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color w:val="808080" w:themeColor="background1" w:themeShade="80"/>
                  <w:sz w:val="24"/>
                  <w:szCs w:val="24"/>
                </w:rPr>
                <w:id w:val="-470134763"/>
                <w:placeholder>
                  <w:docPart w:val="0731B2C9A4F14D179C91808541A58952"/>
                </w:placeholder>
                <w:text/>
              </w:sdtPr>
              <w:sdtEndPr/>
              <w:sdtContent>
                <w:r w:rsidRPr="007D15C8">
                  <w:rPr>
                    <w:rFonts w:cstheme="minorHAnsi"/>
                    <w:color w:val="808080" w:themeColor="background1" w:themeShade="80"/>
                    <w:sz w:val="24"/>
                    <w:szCs w:val="24"/>
                  </w:rPr>
                  <w:t xml:space="preserve">nome motorista </w:t>
                </w:r>
                <w:r>
                  <w:rPr>
                    <w:rFonts w:cstheme="minorHAnsi"/>
                    <w:color w:val="808080" w:themeColor="background1" w:themeShade="80"/>
                    <w:sz w:val="24"/>
                    <w:szCs w:val="24"/>
                  </w:rPr>
                  <w:t>3</w:t>
                </w:r>
              </w:sdtContent>
            </w:sdt>
          </w:p>
        </w:tc>
      </w:tr>
      <w:tr w:rsidR="007D15C8" w:rsidRPr="00480115" w14:paraId="64164C7C" w14:textId="77777777" w:rsidTr="00EC4CC5">
        <w:trPr>
          <w:trHeight w:val="283"/>
        </w:trPr>
        <w:tc>
          <w:tcPr>
            <w:tcW w:w="10291" w:type="dxa"/>
            <w:tcBorders>
              <w:bottom w:val="single" w:sz="8" w:space="0" w:color="auto"/>
            </w:tcBorders>
          </w:tcPr>
          <w:p w14:paraId="6EAC53C3" w14:textId="6EE64CB5" w:rsidR="007D15C8" w:rsidRPr="00480115" w:rsidRDefault="007D15C8" w:rsidP="002B67F9">
            <w:pPr>
              <w:tabs>
                <w:tab w:val="left" w:pos="2794"/>
              </w:tabs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Tem formação em bem-estar animal</w:t>
            </w:r>
            <w:r w:rsidRPr="00480115">
              <w:rPr>
                <w:rFonts w:cstheme="minorHAnsi"/>
                <w:sz w:val="24"/>
                <w:szCs w:val="24"/>
              </w:rPr>
              <w:t xml:space="preserve">: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2063631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80115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446F51">
              <w:rPr>
                <w:rFonts w:cstheme="minorHAnsi"/>
                <w:sz w:val="24"/>
                <w:szCs w:val="24"/>
              </w:rPr>
              <w:t xml:space="preserve">  </w:t>
            </w:r>
            <w:r w:rsidR="008A3C65">
              <w:rPr>
                <w:rFonts w:cstheme="minorHAnsi"/>
                <w:sz w:val="24"/>
                <w:szCs w:val="24"/>
              </w:rPr>
              <w:tab/>
            </w:r>
            <w:r w:rsidR="00446F51" w:rsidRPr="00446F51">
              <w:rPr>
                <w:rFonts w:cstheme="minorHAnsi"/>
                <w:b/>
                <w:bCs/>
                <w:sz w:val="24"/>
                <w:szCs w:val="24"/>
              </w:rPr>
              <w:t>Outra Formação</w:t>
            </w:r>
            <w:r w:rsidR="00446F51">
              <w:rPr>
                <w:rFonts w:cstheme="minorHAnsi"/>
                <w:sz w:val="24"/>
                <w:szCs w:val="24"/>
              </w:rPr>
              <w:t xml:space="preserve">: </w:t>
            </w:r>
            <w:sdt>
              <w:sdtPr>
                <w:rPr>
                  <w:rFonts w:cstheme="minorHAnsi"/>
                  <w:color w:val="808080" w:themeColor="background1" w:themeShade="80"/>
                  <w:sz w:val="24"/>
                  <w:szCs w:val="24"/>
                </w:rPr>
                <w:id w:val="1118796070"/>
                <w:placeholder>
                  <w:docPart w:val="3740770B4AE24D74BA7C89E07AD24351"/>
                </w:placeholder>
                <w:text/>
              </w:sdtPr>
              <w:sdtEndPr/>
              <w:sdtContent>
                <w:r w:rsidR="00446F51">
                  <w:rPr>
                    <w:rFonts w:cstheme="minorHAnsi"/>
                    <w:color w:val="808080" w:themeColor="background1" w:themeShade="80"/>
                    <w:sz w:val="24"/>
                    <w:szCs w:val="24"/>
                  </w:rPr>
                  <w:t>indicar qual</w:t>
                </w:r>
              </w:sdtContent>
            </w:sdt>
          </w:p>
        </w:tc>
      </w:tr>
      <w:tr w:rsidR="007D15C8" w:rsidRPr="00480115" w14:paraId="03FE6026" w14:textId="77777777" w:rsidTr="00EC4CC5">
        <w:trPr>
          <w:trHeight w:val="283"/>
        </w:trPr>
        <w:tc>
          <w:tcPr>
            <w:tcW w:w="10291" w:type="dxa"/>
            <w:tcBorders>
              <w:bottom w:val="single" w:sz="4" w:space="0" w:color="auto"/>
            </w:tcBorders>
          </w:tcPr>
          <w:p w14:paraId="5AE0FAB2" w14:textId="770FF73F" w:rsidR="007D15C8" w:rsidRPr="00480115" w:rsidRDefault="007D15C8" w:rsidP="002B67F9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Motorista 4</w:t>
            </w:r>
            <w:r w:rsidRPr="00480115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Pr="00480115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color w:val="808080" w:themeColor="background1" w:themeShade="80"/>
                  <w:sz w:val="24"/>
                  <w:szCs w:val="24"/>
                </w:rPr>
                <w:id w:val="-1127391698"/>
                <w:placeholder>
                  <w:docPart w:val="1C082703096148F98873661024A08AA7"/>
                </w:placeholder>
                <w:text/>
              </w:sdtPr>
              <w:sdtEndPr/>
              <w:sdtContent>
                <w:r w:rsidRPr="007D15C8">
                  <w:rPr>
                    <w:rFonts w:cstheme="minorHAnsi"/>
                    <w:color w:val="808080" w:themeColor="background1" w:themeShade="80"/>
                    <w:sz w:val="24"/>
                    <w:szCs w:val="24"/>
                  </w:rPr>
                  <w:t xml:space="preserve">nome motorista </w:t>
                </w:r>
                <w:r>
                  <w:rPr>
                    <w:rFonts w:cstheme="minorHAnsi"/>
                    <w:color w:val="808080" w:themeColor="background1" w:themeShade="80"/>
                    <w:sz w:val="24"/>
                    <w:szCs w:val="24"/>
                  </w:rPr>
                  <w:t>4</w:t>
                </w:r>
              </w:sdtContent>
            </w:sdt>
          </w:p>
        </w:tc>
      </w:tr>
      <w:tr w:rsidR="007D15C8" w:rsidRPr="00480115" w14:paraId="3D2C7802" w14:textId="77777777" w:rsidTr="00EC4CC5">
        <w:trPr>
          <w:trHeight w:val="283"/>
        </w:trPr>
        <w:tc>
          <w:tcPr>
            <w:tcW w:w="10291" w:type="dxa"/>
            <w:tcBorders>
              <w:bottom w:val="single" w:sz="8" w:space="0" w:color="auto"/>
            </w:tcBorders>
          </w:tcPr>
          <w:p w14:paraId="50BB5158" w14:textId="1419B943" w:rsidR="007D15C8" w:rsidRPr="00480115" w:rsidRDefault="007D15C8" w:rsidP="002B67F9">
            <w:pPr>
              <w:tabs>
                <w:tab w:val="left" w:pos="2794"/>
              </w:tabs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Tem formação em bem-estar animal</w:t>
            </w:r>
            <w:r w:rsidRPr="00480115">
              <w:rPr>
                <w:rFonts w:cstheme="minorHAnsi"/>
                <w:sz w:val="24"/>
                <w:szCs w:val="24"/>
              </w:rPr>
              <w:t xml:space="preserve">: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925457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80115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446F51">
              <w:rPr>
                <w:rFonts w:cstheme="minorHAnsi"/>
                <w:sz w:val="24"/>
                <w:szCs w:val="24"/>
              </w:rPr>
              <w:t xml:space="preserve">  </w:t>
            </w:r>
            <w:r w:rsidR="008A3C65">
              <w:rPr>
                <w:rFonts w:cstheme="minorHAnsi"/>
                <w:sz w:val="24"/>
                <w:szCs w:val="24"/>
              </w:rPr>
              <w:tab/>
            </w:r>
            <w:r w:rsidR="00446F51" w:rsidRPr="00446F51">
              <w:rPr>
                <w:rFonts w:cstheme="minorHAnsi"/>
                <w:b/>
                <w:bCs/>
                <w:sz w:val="24"/>
                <w:szCs w:val="24"/>
              </w:rPr>
              <w:t>Outra Formação</w:t>
            </w:r>
            <w:r w:rsidR="00446F51">
              <w:rPr>
                <w:rFonts w:cstheme="minorHAnsi"/>
                <w:sz w:val="24"/>
                <w:szCs w:val="24"/>
              </w:rPr>
              <w:t xml:space="preserve">: </w:t>
            </w:r>
            <w:sdt>
              <w:sdtPr>
                <w:rPr>
                  <w:rFonts w:cstheme="minorHAnsi"/>
                  <w:color w:val="808080" w:themeColor="background1" w:themeShade="80"/>
                  <w:sz w:val="24"/>
                  <w:szCs w:val="24"/>
                </w:rPr>
                <w:id w:val="1012036452"/>
                <w:placeholder>
                  <w:docPart w:val="55B6EBC2982243559C9C16C17980950E"/>
                </w:placeholder>
                <w:text/>
              </w:sdtPr>
              <w:sdtEndPr/>
              <w:sdtContent>
                <w:r w:rsidR="00446F51">
                  <w:rPr>
                    <w:rFonts w:cstheme="minorHAnsi"/>
                    <w:color w:val="808080" w:themeColor="background1" w:themeShade="80"/>
                    <w:sz w:val="24"/>
                    <w:szCs w:val="24"/>
                  </w:rPr>
                  <w:t>indicar qual</w:t>
                </w:r>
              </w:sdtContent>
            </w:sdt>
          </w:p>
        </w:tc>
      </w:tr>
      <w:tr w:rsidR="007D15C8" w:rsidRPr="00480115" w14:paraId="65B215E1" w14:textId="77777777" w:rsidTr="00EC4CC5">
        <w:trPr>
          <w:trHeight w:val="283"/>
        </w:trPr>
        <w:tc>
          <w:tcPr>
            <w:tcW w:w="10291" w:type="dxa"/>
            <w:tcBorders>
              <w:bottom w:val="single" w:sz="4" w:space="0" w:color="auto"/>
            </w:tcBorders>
          </w:tcPr>
          <w:p w14:paraId="716C602A" w14:textId="5223DFA8" w:rsidR="007D15C8" w:rsidRPr="00480115" w:rsidRDefault="007D15C8" w:rsidP="002B67F9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Motorista 5</w:t>
            </w:r>
            <w:r w:rsidRPr="00480115"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Pr="00480115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color w:val="808080" w:themeColor="background1" w:themeShade="80"/>
                  <w:sz w:val="24"/>
                  <w:szCs w:val="24"/>
                </w:rPr>
                <w:id w:val="1336654518"/>
                <w:placeholder>
                  <w:docPart w:val="F594D9FC04C748A2BDCFF9593483F921"/>
                </w:placeholder>
                <w:text/>
              </w:sdtPr>
              <w:sdtEndPr/>
              <w:sdtContent>
                <w:r w:rsidRPr="007D15C8">
                  <w:rPr>
                    <w:rFonts w:cstheme="minorHAnsi"/>
                    <w:color w:val="808080" w:themeColor="background1" w:themeShade="80"/>
                    <w:sz w:val="24"/>
                    <w:szCs w:val="24"/>
                  </w:rPr>
                  <w:t xml:space="preserve">nome motorista </w:t>
                </w:r>
                <w:r>
                  <w:rPr>
                    <w:rFonts w:cstheme="minorHAnsi"/>
                    <w:color w:val="808080" w:themeColor="background1" w:themeShade="80"/>
                    <w:sz w:val="24"/>
                    <w:szCs w:val="24"/>
                  </w:rPr>
                  <w:t>5</w:t>
                </w:r>
              </w:sdtContent>
            </w:sdt>
          </w:p>
        </w:tc>
      </w:tr>
      <w:tr w:rsidR="007D15C8" w:rsidRPr="00480115" w14:paraId="64A489E1" w14:textId="77777777" w:rsidTr="00EC4CC5">
        <w:trPr>
          <w:trHeight w:val="283"/>
        </w:trPr>
        <w:tc>
          <w:tcPr>
            <w:tcW w:w="10291" w:type="dxa"/>
            <w:tcBorders>
              <w:bottom w:val="single" w:sz="8" w:space="0" w:color="auto"/>
            </w:tcBorders>
          </w:tcPr>
          <w:p w14:paraId="7BFE44DB" w14:textId="39E4FC68" w:rsidR="007D15C8" w:rsidRPr="00480115" w:rsidRDefault="007D15C8" w:rsidP="002B67F9">
            <w:pPr>
              <w:tabs>
                <w:tab w:val="left" w:pos="2794"/>
              </w:tabs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Tem formação em bem-estar animal</w:t>
            </w:r>
            <w:r w:rsidRPr="00480115">
              <w:rPr>
                <w:rFonts w:cstheme="minorHAnsi"/>
                <w:sz w:val="24"/>
                <w:szCs w:val="24"/>
              </w:rPr>
              <w:t xml:space="preserve">:  </w:t>
            </w:r>
            <w:sdt>
              <w:sdtPr>
                <w:rPr>
                  <w:rFonts w:cstheme="minorHAnsi"/>
                  <w:sz w:val="24"/>
                  <w:szCs w:val="24"/>
                </w:rPr>
                <w:id w:val="820161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80115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446F51">
              <w:rPr>
                <w:rFonts w:cstheme="minorHAnsi"/>
                <w:sz w:val="24"/>
                <w:szCs w:val="24"/>
              </w:rPr>
              <w:t xml:space="preserve">  </w:t>
            </w:r>
            <w:r w:rsidR="008A3C65">
              <w:rPr>
                <w:rFonts w:cstheme="minorHAnsi"/>
                <w:sz w:val="24"/>
                <w:szCs w:val="24"/>
              </w:rPr>
              <w:tab/>
            </w:r>
            <w:r w:rsidR="00446F51" w:rsidRPr="00446F51">
              <w:rPr>
                <w:rFonts w:cstheme="minorHAnsi"/>
                <w:b/>
                <w:bCs/>
                <w:sz w:val="24"/>
                <w:szCs w:val="24"/>
              </w:rPr>
              <w:t>Outra Formação</w:t>
            </w:r>
            <w:r w:rsidR="00446F51">
              <w:rPr>
                <w:rFonts w:cstheme="minorHAnsi"/>
                <w:sz w:val="24"/>
                <w:szCs w:val="24"/>
              </w:rPr>
              <w:t xml:space="preserve">: </w:t>
            </w:r>
            <w:sdt>
              <w:sdtPr>
                <w:rPr>
                  <w:rFonts w:cstheme="minorHAnsi"/>
                  <w:color w:val="808080" w:themeColor="background1" w:themeShade="80"/>
                  <w:sz w:val="24"/>
                  <w:szCs w:val="24"/>
                </w:rPr>
                <w:id w:val="1489594342"/>
                <w:placeholder>
                  <w:docPart w:val="ED3E4FED4DC84168A2A206198111F172"/>
                </w:placeholder>
                <w:text/>
              </w:sdtPr>
              <w:sdtEndPr/>
              <w:sdtContent>
                <w:r w:rsidR="00446F51">
                  <w:rPr>
                    <w:rFonts w:cstheme="minorHAnsi"/>
                    <w:color w:val="808080" w:themeColor="background1" w:themeShade="80"/>
                    <w:sz w:val="24"/>
                    <w:szCs w:val="24"/>
                  </w:rPr>
                  <w:t>indicar qual</w:t>
                </w:r>
              </w:sdtContent>
            </w:sdt>
          </w:p>
        </w:tc>
      </w:tr>
      <w:tr w:rsidR="00446F51" w14:paraId="2F910E76" w14:textId="77777777" w:rsidTr="00EC4CC5">
        <w:trPr>
          <w:trHeight w:val="567"/>
        </w:trPr>
        <w:tc>
          <w:tcPr>
            <w:tcW w:w="10291" w:type="dxa"/>
            <w:shd w:val="clear" w:color="auto" w:fill="E03E52"/>
            <w:vAlign w:val="center"/>
          </w:tcPr>
          <w:p w14:paraId="63C59FD1" w14:textId="32D21C3C" w:rsidR="00446F51" w:rsidRPr="00B548CF" w:rsidRDefault="00446F51" w:rsidP="002B67F9">
            <w:pPr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 xml:space="preserve">Identificação </w:t>
            </w:r>
            <w:r w:rsidR="00130075">
              <w:rPr>
                <w:b/>
                <w:bCs/>
                <w:sz w:val="28"/>
                <w:szCs w:val="28"/>
                <w:u w:val="single"/>
              </w:rPr>
              <w:t>destinatários habituais das cargas</w:t>
            </w:r>
            <w:r w:rsidR="0061615F">
              <w:rPr>
                <w:b/>
                <w:bCs/>
                <w:sz w:val="28"/>
                <w:szCs w:val="28"/>
                <w:u w:val="single"/>
              </w:rPr>
              <w:t>/descargas</w:t>
            </w:r>
          </w:p>
        </w:tc>
      </w:tr>
      <w:tr w:rsidR="007D15C8" w:rsidRPr="00480115" w14:paraId="6D726A0E" w14:textId="77777777" w:rsidTr="00EC4CC5">
        <w:trPr>
          <w:trHeight w:val="340"/>
        </w:trPr>
        <w:tc>
          <w:tcPr>
            <w:tcW w:w="10291" w:type="dxa"/>
          </w:tcPr>
          <w:p w14:paraId="62BC50BE" w14:textId="2CFC518F" w:rsidR="007D15C8" w:rsidRPr="009B31B6" w:rsidRDefault="00147B3E" w:rsidP="007D15C8">
            <w:pPr>
              <w:rPr>
                <w:rFonts w:cstheme="minorHAnsi"/>
                <w:b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color w:val="808080" w:themeColor="background1" w:themeShade="80"/>
                  <w:sz w:val="24"/>
                  <w:szCs w:val="24"/>
                </w:rPr>
                <w:id w:val="-517005313"/>
                <w:placeholder>
                  <w:docPart w:val="1E7D13E0315940D58CEC45AAA29BAFB7"/>
                </w:placeholder>
                <w:text/>
              </w:sdtPr>
              <w:sdtEndPr/>
              <w:sdtContent>
                <w:r w:rsidR="0061615F">
                  <w:rPr>
                    <w:rFonts w:cstheme="minorHAnsi"/>
                    <w:color w:val="808080" w:themeColor="background1" w:themeShade="80"/>
                    <w:sz w:val="24"/>
                    <w:szCs w:val="24"/>
                  </w:rPr>
                  <w:t>Exploração de carga</w:t>
                </w:r>
              </w:sdtContent>
            </w:sdt>
            <w:r w:rsidR="0061615F">
              <w:rPr>
                <w:rFonts w:cstheme="minorHAnsi"/>
                <w:color w:val="808080" w:themeColor="background1" w:themeShade="80"/>
                <w:sz w:val="24"/>
                <w:szCs w:val="24"/>
              </w:rPr>
              <w:t xml:space="preserve">; </w:t>
            </w:r>
            <w:r w:rsidR="008A3C65">
              <w:rPr>
                <w:rFonts w:cstheme="minorHAnsi"/>
                <w:color w:val="808080" w:themeColor="background1" w:themeShade="80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808080" w:themeColor="background1" w:themeShade="80"/>
                  <w:sz w:val="24"/>
                  <w:szCs w:val="24"/>
                </w:rPr>
                <w:id w:val="-605581337"/>
                <w:placeholder>
                  <w:docPart w:val="ACECB96927AB4A88B400E3C253A3611E"/>
                </w:placeholder>
                <w:showingPlcHdr/>
              </w:sdtPr>
              <w:sdtEndPr/>
              <w:sdtContent>
                <w:r w:rsidR="0061615F">
                  <w:rPr>
                    <w:rFonts w:cstheme="minorHAnsi"/>
                    <w:color w:val="808080" w:themeColor="background1" w:themeShade="80"/>
                    <w:sz w:val="24"/>
                    <w:szCs w:val="24"/>
                  </w:rPr>
                  <w:t>Exploração de carga</w:t>
                </w:r>
                <w:r w:rsidR="0061615F" w:rsidRPr="00A0309B">
                  <w:rPr>
                    <w:rStyle w:val="TextodoMarcadordePosio"/>
                  </w:rPr>
                  <w:t>.</w:t>
                </w:r>
              </w:sdtContent>
            </w:sdt>
            <w:r w:rsidR="0061615F">
              <w:rPr>
                <w:rFonts w:cstheme="minorHAnsi"/>
                <w:color w:val="808080" w:themeColor="background1" w:themeShade="80"/>
                <w:sz w:val="24"/>
                <w:szCs w:val="24"/>
              </w:rPr>
              <w:t xml:space="preserve">; </w:t>
            </w:r>
            <w:r w:rsidR="008A3C65">
              <w:rPr>
                <w:rFonts w:cstheme="minorHAnsi"/>
                <w:color w:val="808080" w:themeColor="background1" w:themeShade="80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808080" w:themeColor="background1" w:themeShade="80"/>
                  <w:sz w:val="24"/>
                  <w:szCs w:val="24"/>
                </w:rPr>
                <w:id w:val="-1132779789"/>
                <w:placeholder>
                  <w:docPart w:val="90845C1A455441F7AC25BF05A34BA311"/>
                </w:placeholder>
                <w:showingPlcHdr/>
              </w:sdtPr>
              <w:sdtEndPr/>
              <w:sdtContent>
                <w:r w:rsidR="0061615F">
                  <w:rPr>
                    <w:rFonts w:cstheme="minorHAnsi"/>
                    <w:color w:val="808080" w:themeColor="background1" w:themeShade="80"/>
                    <w:sz w:val="24"/>
                    <w:szCs w:val="24"/>
                  </w:rPr>
                  <w:t>Exploração de carga</w:t>
                </w:r>
              </w:sdtContent>
            </w:sdt>
          </w:p>
        </w:tc>
      </w:tr>
      <w:tr w:rsidR="00EC4CC5" w:rsidRPr="00480115" w14:paraId="658AF1B9" w14:textId="77777777" w:rsidTr="00EC4CC5">
        <w:trPr>
          <w:trHeight w:val="340"/>
        </w:trPr>
        <w:tc>
          <w:tcPr>
            <w:tcW w:w="10291" w:type="dxa"/>
          </w:tcPr>
          <w:p w14:paraId="0368C645" w14:textId="0CD73323" w:rsidR="00EC4CC5" w:rsidRPr="009B31B6" w:rsidRDefault="00147B3E" w:rsidP="002B67F9">
            <w:pPr>
              <w:rPr>
                <w:rFonts w:cstheme="minorHAnsi"/>
                <w:b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color w:val="808080" w:themeColor="background1" w:themeShade="80"/>
                  <w:sz w:val="24"/>
                  <w:szCs w:val="24"/>
                </w:rPr>
                <w:id w:val="981968940"/>
                <w:placeholder>
                  <w:docPart w:val="CAB70B5BD7234837BB1BFC19632B5179"/>
                </w:placeholder>
                <w:text/>
              </w:sdtPr>
              <w:sdtEndPr/>
              <w:sdtContent>
                <w:r w:rsidR="00EC4CC5">
                  <w:rPr>
                    <w:rFonts w:cstheme="minorHAnsi"/>
                    <w:color w:val="808080" w:themeColor="background1" w:themeShade="80"/>
                    <w:sz w:val="24"/>
                    <w:szCs w:val="24"/>
                  </w:rPr>
                  <w:t>Exploração de carga</w:t>
                </w:r>
              </w:sdtContent>
            </w:sdt>
            <w:r w:rsidR="00EC4CC5">
              <w:rPr>
                <w:rFonts w:cstheme="minorHAnsi"/>
                <w:color w:val="808080" w:themeColor="background1" w:themeShade="80"/>
                <w:sz w:val="24"/>
                <w:szCs w:val="24"/>
              </w:rPr>
              <w:t>;</w:t>
            </w:r>
            <w:r w:rsidR="008A3C65">
              <w:rPr>
                <w:rFonts w:cstheme="minorHAnsi"/>
                <w:color w:val="808080" w:themeColor="background1" w:themeShade="80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808080" w:themeColor="background1" w:themeShade="80"/>
                  <w:sz w:val="24"/>
                  <w:szCs w:val="24"/>
                </w:rPr>
                <w:id w:val="-224614792"/>
                <w:placeholder>
                  <w:docPart w:val="82760928B2FD4F518EBA450002666C27"/>
                </w:placeholder>
                <w:showingPlcHdr/>
              </w:sdtPr>
              <w:sdtEndPr/>
              <w:sdtContent>
                <w:r w:rsidR="00EC4CC5">
                  <w:rPr>
                    <w:rFonts w:cstheme="minorHAnsi"/>
                    <w:color w:val="808080" w:themeColor="background1" w:themeShade="80"/>
                    <w:sz w:val="24"/>
                    <w:szCs w:val="24"/>
                  </w:rPr>
                  <w:t>Exploração de carga</w:t>
                </w:r>
                <w:r w:rsidR="00EC4CC5" w:rsidRPr="00A0309B">
                  <w:rPr>
                    <w:rStyle w:val="TextodoMarcadordePosio"/>
                  </w:rPr>
                  <w:t>.</w:t>
                </w:r>
              </w:sdtContent>
            </w:sdt>
            <w:r w:rsidR="00EC4CC5">
              <w:rPr>
                <w:rFonts w:cstheme="minorHAnsi"/>
                <w:color w:val="808080" w:themeColor="background1" w:themeShade="80"/>
                <w:sz w:val="24"/>
                <w:szCs w:val="24"/>
              </w:rPr>
              <w:t xml:space="preserve">; </w:t>
            </w:r>
            <w:r w:rsidR="008A3C65">
              <w:rPr>
                <w:rFonts w:cstheme="minorHAnsi"/>
                <w:color w:val="808080" w:themeColor="background1" w:themeShade="80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808080" w:themeColor="background1" w:themeShade="80"/>
                  <w:sz w:val="24"/>
                  <w:szCs w:val="24"/>
                </w:rPr>
                <w:id w:val="-1308316251"/>
                <w:placeholder>
                  <w:docPart w:val="82760928B2FD4F518EBA450002666C27"/>
                </w:placeholder>
                <w:showingPlcHdr/>
              </w:sdtPr>
              <w:sdtEndPr/>
              <w:sdtContent>
                <w:r>
                  <w:rPr>
                    <w:rFonts w:cstheme="minorHAnsi"/>
                    <w:color w:val="808080" w:themeColor="background1" w:themeShade="80"/>
                    <w:sz w:val="24"/>
                    <w:szCs w:val="24"/>
                  </w:rPr>
                  <w:t>Exploração de carga</w:t>
                </w:r>
                <w:r w:rsidRPr="00A0309B">
                  <w:rPr>
                    <w:rStyle w:val="TextodoMarcadordePosio"/>
                  </w:rPr>
                  <w:t>.</w:t>
                </w:r>
              </w:sdtContent>
            </w:sdt>
          </w:p>
        </w:tc>
      </w:tr>
      <w:tr w:rsidR="00EC4CC5" w:rsidRPr="00480115" w14:paraId="6E883D54" w14:textId="77777777" w:rsidTr="00EC4CC5">
        <w:trPr>
          <w:trHeight w:val="340"/>
        </w:trPr>
        <w:tc>
          <w:tcPr>
            <w:tcW w:w="10291" w:type="dxa"/>
          </w:tcPr>
          <w:p w14:paraId="65725733" w14:textId="09A1057E" w:rsidR="00EC4CC5" w:rsidRPr="009B31B6" w:rsidRDefault="00147B3E" w:rsidP="002B67F9">
            <w:pPr>
              <w:rPr>
                <w:rFonts w:cstheme="minorHAnsi"/>
                <w:b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color w:val="808080" w:themeColor="background1" w:themeShade="80"/>
                  <w:sz w:val="24"/>
                  <w:szCs w:val="24"/>
                </w:rPr>
                <w:id w:val="1746148287"/>
                <w:placeholder>
                  <w:docPart w:val="8D432FF6C12B48F196C31BB551A67E81"/>
                </w:placeholder>
                <w:text/>
              </w:sdtPr>
              <w:sdtEndPr/>
              <w:sdtContent>
                <w:r w:rsidR="00EC4CC5">
                  <w:rPr>
                    <w:rFonts w:cstheme="minorHAnsi"/>
                    <w:color w:val="808080" w:themeColor="background1" w:themeShade="80"/>
                    <w:sz w:val="24"/>
                    <w:szCs w:val="24"/>
                  </w:rPr>
                  <w:t>Exploração de carga</w:t>
                </w:r>
              </w:sdtContent>
            </w:sdt>
            <w:r w:rsidR="00EC4CC5">
              <w:rPr>
                <w:rFonts w:cstheme="minorHAnsi"/>
                <w:color w:val="808080" w:themeColor="background1" w:themeShade="80"/>
                <w:sz w:val="24"/>
                <w:szCs w:val="24"/>
              </w:rPr>
              <w:t xml:space="preserve">; </w:t>
            </w:r>
            <w:r w:rsidR="008A3C65">
              <w:rPr>
                <w:rFonts w:cstheme="minorHAnsi"/>
                <w:color w:val="808080" w:themeColor="background1" w:themeShade="80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808080" w:themeColor="background1" w:themeShade="80"/>
                  <w:sz w:val="24"/>
                  <w:szCs w:val="24"/>
                </w:rPr>
                <w:id w:val="-1417708123"/>
                <w:placeholder>
                  <w:docPart w:val="0A088CB2ADD54881AA04FE1E0623A5BF"/>
                </w:placeholder>
                <w:showingPlcHdr/>
              </w:sdtPr>
              <w:sdtEndPr/>
              <w:sdtContent>
                <w:r w:rsidR="00EC4CC5">
                  <w:rPr>
                    <w:rFonts w:cstheme="minorHAnsi"/>
                    <w:color w:val="808080" w:themeColor="background1" w:themeShade="80"/>
                    <w:sz w:val="24"/>
                    <w:szCs w:val="24"/>
                  </w:rPr>
                  <w:t>Exploração de carga</w:t>
                </w:r>
                <w:r w:rsidR="00EC4CC5" w:rsidRPr="00A0309B">
                  <w:rPr>
                    <w:rStyle w:val="TextodoMarcadordePosio"/>
                  </w:rPr>
                  <w:t>.</w:t>
                </w:r>
              </w:sdtContent>
            </w:sdt>
            <w:r w:rsidR="00EC4CC5">
              <w:rPr>
                <w:rFonts w:cstheme="minorHAnsi"/>
                <w:color w:val="808080" w:themeColor="background1" w:themeShade="80"/>
                <w:sz w:val="24"/>
                <w:szCs w:val="24"/>
              </w:rPr>
              <w:t xml:space="preserve">; </w:t>
            </w:r>
            <w:r w:rsidR="008A3C65">
              <w:rPr>
                <w:rFonts w:cstheme="minorHAnsi"/>
                <w:color w:val="808080" w:themeColor="background1" w:themeShade="80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808080" w:themeColor="background1" w:themeShade="80"/>
                  <w:sz w:val="24"/>
                  <w:szCs w:val="24"/>
                </w:rPr>
                <w:id w:val="1868555968"/>
                <w:placeholder>
                  <w:docPart w:val="0A088CB2ADD54881AA04FE1E0623A5BF"/>
                </w:placeholder>
                <w:showingPlcHdr/>
              </w:sdtPr>
              <w:sdtEndPr/>
              <w:sdtContent>
                <w:r>
                  <w:rPr>
                    <w:rFonts w:cstheme="minorHAnsi"/>
                    <w:color w:val="808080" w:themeColor="background1" w:themeShade="80"/>
                    <w:sz w:val="24"/>
                    <w:szCs w:val="24"/>
                  </w:rPr>
                  <w:t>Exploração de carga</w:t>
                </w:r>
                <w:r w:rsidRPr="00A0309B">
                  <w:rPr>
                    <w:rStyle w:val="TextodoMarcadordePosio"/>
                  </w:rPr>
                  <w:t>.</w:t>
                </w:r>
              </w:sdtContent>
            </w:sdt>
          </w:p>
        </w:tc>
      </w:tr>
      <w:tr w:rsidR="00EC4CC5" w:rsidRPr="00480115" w14:paraId="738084C8" w14:textId="77777777" w:rsidTr="00EC4CC5">
        <w:trPr>
          <w:trHeight w:val="340"/>
        </w:trPr>
        <w:tc>
          <w:tcPr>
            <w:tcW w:w="10291" w:type="dxa"/>
          </w:tcPr>
          <w:p w14:paraId="569A2B6B" w14:textId="2C3F5C40" w:rsidR="00EC4CC5" w:rsidRPr="009B31B6" w:rsidRDefault="00147B3E" w:rsidP="002B67F9">
            <w:pPr>
              <w:rPr>
                <w:rFonts w:cstheme="minorHAnsi"/>
                <w:b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color w:val="808080" w:themeColor="background1" w:themeShade="80"/>
                  <w:sz w:val="24"/>
                  <w:szCs w:val="24"/>
                </w:rPr>
                <w:id w:val="1518354868"/>
                <w:placeholder>
                  <w:docPart w:val="C2EA79134AAA4760ABA9DD782E3215D0"/>
                </w:placeholder>
                <w:text/>
              </w:sdtPr>
              <w:sdtEndPr/>
              <w:sdtContent>
                <w:r w:rsidR="00EC4CC5">
                  <w:rPr>
                    <w:rFonts w:cstheme="minorHAnsi"/>
                    <w:color w:val="808080" w:themeColor="background1" w:themeShade="80"/>
                    <w:sz w:val="24"/>
                    <w:szCs w:val="24"/>
                  </w:rPr>
                  <w:t>Exploração de carga</w:t>
                </w:r>
              </w:sdtContent>
            </w:sdt>
            <w:r w:rsidR="00EC4CC5">
              <w:rPr>
                <w:rFonts w:cstheme="minorHAnsi"/>
                <w:color w:val="808080" w:themeColor="background1" w:themeShade="80"/>
                <w:sz w:val="24"/>
                <w:szCs w:val="24"/>
              </w:rPr>
              <w:t xml:space="preserve">; </w:t>
            </w:r>
            <w:r w:rsidR="008A3C65">
              <w:rPr>
                <w:rFonts w:cstheme="minorHAnsi"/>
                <w:color w:val="808080" w:themeColor="background1" w:themeShade="80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808080" w:themeColor="background1" w:themeShade="80"/>
                  <w:sz w:val="24"/>
                  <w:szCs w:val="24"/>
                </w:rPr>
                <w:id w:val="-448017960"/>
                <w:placeholder>
                  <w:docPart w:val="8EFE3BFFEC544F0B967C9F562321A1E7"/>
                </w:placeholder>
                <w:showingPlcHdr/>
              </w:sdtPr>
              <w:sdtEndPr/>
              <w:sdtContent>
                <w:r w:rsidR="00EC4CC5">
                  <w:rPr>
                    <w:rFonts w:cstheme="minorHAnsi"/>
                    <w:color w:val="808080" w:themeColor="background1" w:themeShade="80"/>
                    <w:sz w:val="24"/>
                    <w:szCs w:val="24"/>
                  </w:rPr>
                  <w:t>Exploração de carga</w:t>
                </w:r>
                <w:r w:rsidR="00EC4CC5" w:rsidRPr="00A0309B">
                  <w:rPr>
                    <w:rStyle w:val="TextodoMarcadordePosio"/>
                  </w:rPr>
                  <w:t>.</w:t>
                </w:r>
              </w:sdtContent>
            </w:sdt>
            <w:r w:rsidR="00EC4CC5">
              <w:rPr>
                <w:rFonts w:cstheme="minorHAnsi"/>
                <w:color w:val="808080" w:themeColor="background1" w:themeShade="80"/>
                <w:sz w:val="24"/>
                <w:szCs w:val="24"/>
              </w:rPr>
              <w:t xml:space="preserve">; </w:t>
            </w:r>
            <w:r w:rsidR="008A3C65">
              <w:rPr>
                <w:rFonts w:cstheme="minorHAnsi"/>
                <w:color w:val="808080" w:themeColor="background1" w:themeShade="80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808080" w:themeColor="background1" w:themeShade="80"/>
                  <w:sz w:val="24"/>
                  <w:szCs w:val="24"/>
                </w:rPr>
                <w:id w:val="-1110667611"/>
                <w:placeholder>
                  <w:docPart w:val="8EFE3BFFEC544F0B967C9F562321A1E7"/>
                </w:placeholder>
                <w:showingPlcHdr/>
              </w:sdtPr>
              <w:sdtEndPr/>
              <w:sdtContent>
                <w:r>
                  <w:rPr>
                    <w:rFonts w:cstheme="minorHAnsi"/>
                    <w:color w:val="808080" w:themeColor="background1" w:themeShade="80"/>
                    <w:sz w:val="24"/>
                    <w:szCs w:val="24"/>
                  </w:rPr>
                  <w:t>Exploração de carga</w:t>
                </w:r>
                <w:r w:rsidRPr="00A0309B">
                  <w:rPr>
                    <w:rStyle w:val="TextodoMarcadordePosio"/>
                  </w:rPr>
                  <w:t>.</w:t>
                </w:r>
              </w:sdtContent>
            </w:sdt>
          </w:p>
        </w:tc>
      </w:tr>
      <w:tr w:rsidR="00EC4CC5" w:rsidRPr="00480115" w14:paraId="6A771208" w14:textId="77777777" w:rsidTr="00EC4CC5">
        <w:trPr>
          <w:trHeight w:val="340"/>
        </w:trPr>
        <w:tc>
          <w:tcPr>
            <w:tcW w:w="10291" w:type="dxa"/>
          </w:tcPr>
          <w:p w14:paraId="25F95D25" w14:textId="19587E86" w:rsidR="00EC4CC5" w:rsidRPr="009B31B6" w:rsidRDefault="00147B3E" w:rsidP="002B67F9">
            <w:pPr>
              <w:rPr>
                <w:rFonts w:cstheme="minorHAnsi"/>
                <w:b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color w:val="808080" w:themeColor="background1" w:themeShade="80"/>
                  <w:sz w:val="24"/>
                  <w:szCs w:val="24"/>
                </w:rPr>
                <w:id w:val="869033243"/>
                <w:placeholder>
                  <w:docPart w:val="C19E18B708584E16ADB399EAD2F02112"/>
                </w:placeholder>
                <w:text/>
              </w:sdtPr>
              <w:sdtEndPr/>
              <w:sdtContent>
                <w:r w:rsidR="00EC4CC5">
                  <w:rPr>
                    <w:rFonts w:cstheme="minorHAnsi"/>
                    <w:color w:val="808080" w:themeColor="background1" w:themeShade="80"/>
                    <w:sz w:val="24"/>
                    <w:szCs w:val="24"/>
                  </w:rPr>
                  <w:t>Matadouro de descarga</w:t>
                </w:r>
              </w:sdtContent>
            </w:sdt>
            <w:r w:rsidR="00EC4CC5">
              <w:rPr>
                <w:rFonts w:cstheme="minorHAnsi"/>
                <w:color w:val="808080" w:themeColor="background1" w:themeShade="80"/>
                <w:sz w:val="24"/>
                <w:szCs w:val="24"/>
              </w:rPr>
              <w:t>;</w:t>
            </w:r>
            <w:r w:rsidR="008A3C65">
              <w:rPr>
                <w:rFonts w:cstheme="minorHAnsi"/>
                <w:color w:val="808080" w:themeColor="background1" w:themeShade="80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808080" w:themeColor="background1" w:themeShade="80"/>
                  <w:sz w:val="24"/>
                  <w:szCs w:val="24"/>
                </w:rPr>
                <w:id w:val="373120835"/>
                <w:placeholder>
                  <w:docPart w:val="5118E219362D4702980FCAC55E01A579"/>
                </w:placeholder>
                <w:showingPlcHdr/>
              </w:sdtPr>
              <w:sdtEndPr/>
              <w:sdtContent>
                <w:r w:rsidR="00EC4CC5">
                  <w:rPr>
                    <w:rFonts w:cstheme="minorHAnsi"/>
                    <w:color w:val="808080" w:themeColor="background1" w:themeShade="80"/>
                    <w:sz w:val="24"/>
                    <w:szCs w:val="24"/>
                  </w:rPr>
                  <w:t>Matadouro de descarga</w:t>
                </w:r>
                <w:r w:rsidR="00EC4CC5" w:rsidRPr="00A0309B">
                  <w:rPr>
                    <w:rStyle w:val="TextodoMarcadordePosio"/>
                  </w:rPr>
                  <w:t>.</w:t>
                </w:r>
              </w:sdtContent>
            </w:sdt>
            <w:r w:rsidR="00EC4CC5">
              <w:rPr>
                <w:rFonts w:cstheme="minorHAnsi"/>
                <w:color w:val="808080" w:themeColor="background1" w:themeShade="80"/>
                <w:sz w:val="24"/>
                <w:szCs w:val="24"/>
              </w:rPr>
              <w:t xml:space="preserve">; </w:t>
            </w:r>
            <w:r w:rsidR="008A3C65">
              <w:rPr>
                <w:rFonts w:cstheme="minorHAnsi"/>
                <w:color w:val="808080" w:themeColor="background1" w:themeShade="80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808080" w:themeColor="background1" w:themeShade="80"/>
                  <w:sz w:val="24"/>
                  <w:szCs w:val="24"/>
                </w:rPr>
                <w:id w:val="-366672205"/>
                <w:placeholder>
                  <w:docPart w:val="5118E219362D4702980FCAC55E01A579"/>
                </w:placeholder>
                <w:showingPlcHdr/>
              </w:sdtPr>
              <w:sdtEndPr/>
              <w:sdtContent>
                <w:r>
                  <w:rPr>
                    <w:rFonts w:cstheme="minorHAnsi"/>
                    <w:color w:val="808080" w:themeColor="background1" w:themeShade="80"/>
                    <w:sz w:val="24"/>
                    <w:szCs w:val="24"/>
                  </w:rPr>
                  <w:t>Matadouro de descarga</w:t>
                </w:r>
                <w:r w:rsidRPr="00A0309B">
                  <w:rPr>
                    <w:rStyle w:val="TextodoMarcadordePosio"/>
                  </w:rPr>
                  <w:t>.</w:t>
                </w:r>
              </w:sdtContent>
            </w:sdt>
          </w:p>
        </w:tc>
      </w:tr>
      <w:tr w:rsidR="00EC4CC5" w:rsidRPr="00480115" w14:paraId="469E5174" w14:textId="77777777" w:rsidTr="00EC4CC5">
        <w:trPr>
          <w:trHeight w:val="340"/>
        </w:trPr>
        <w:tc>
          <w:tcPr>
            <w:tcW w:w="10291" w:type="dxa"/>
          </w:tcPr>
          <w:p w14:paraId="75F8032A" w14:textId="38FDE5A6" w:rsidR="00EC4CC5" w:rsidRPr="009B31B6" w:rsidRDefault="00147B3E" w:rsidP="002B67F9">
            <w:pPr>
              <w:rPr>
                <w:rFonts w:cstheme="minorHAnsi"/>
                <w:b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color w:val="808080" w:themeColor="background1" w:themeShade="80"/>
                  <w:sz w:val="24"/>
                  <w:szCs w:val="24"/>
                </w:rPr>
                <w:id w:val="-2037877610"/>
                <w:placeholder>
                  <w:docPart w:val="B9556A936C804B0BA67A5ED8E62A5495"/>
                </w:placeholder>
                <w:text/>
              </w:sdtPr>
              <w:sdtEndPr/>
              <w:sdtContent>
                <w:r w:rsidR="00EC4CC5">
                  <w:rPr>
                    <w:rFonts w:cstheme="minorHAnsi"/>
                    <w:color w:val="808080" w:themeColor="background1" w:themeShade="80"/>
                    <w:sz w:val="24"/>
                    <w:szCs w:val="24"/>
                  </w:rPr>
                  <w:t>Matadouro de descarga</w:t>
                </w:r>
              </w:sdtContent>
            </w:sdt>
            <w:r w:rsidR="00EC4CC5">
              <w:rPr>
                <w:rFonts w:cstheme="minorHAnsi"/>
                <w:color w:val="808080" w:themeColor="background1" w:themeShade="80"/>
                <w:sz w:val="24"/>
                <w:szCs w:val="24"/>
              </w:rPr>
              <w:t xml:space="preserve">; </w:t>
            </w:r>
            <w:r w:rsidR="008A3C65">
              <w:rPr>
                <w:rFonts w:cstheme="minorHAnsi"/>
                <w:color w:val="808080" w:themeColor="background1" w:themeShade="80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808080" w:themeColor="background1" w:themeShade="80"/>
                  <w:sz w:val="24"/>
                  <w:szCs w:val="24"/>
                </w:rPr>
                <w:id w:val="-243032723"/>
                <w:placeholder>
                  <w:docPart w:val="4772C3A3A13942878AD8921B826497C1"/>
                </w:placeholder>
                <w:showingPlcHdr/>
              </w:sdtPr>
              <w:sdtEndPr/>
              <w:sdtContent>
                <w:r w:rsidR="00EC4CC5">
                  <w:rPr>
                    <w:rFonts w:cstheme="minorHAnsi"/>
                    <w:color w:val="808080" w:themeColor="background1" w:themeShade="80"/>
                    <w:sz w:val="24"/>
                    <w:szCs w:val="24"/>
                  </w:rPr>
                  <w:t>Matadouro de descarga</w:t>
                </w:r>
                <w:r w:rsidR="00EC4CC5" w:rsidRPr="00A0309B">
                  <w:rPr>
                    <w:rStyle w:val="TextodoMarcadordePosio"/>
                  </w:rPr>
                  <w:t>.</w:t>
                </w:r>
              </w:sdtContent>
            </w:sdt>
            <w:r w:rsidR="00EC4CC5">
              <w:rPr>
                <w:rFonts w:cstheme="minorHAnsi"/>
                <w:color w:val="808080" w:themeColor="background1" w:themeShade="80"/>
                <w:sz w:val="24"/>
                <w:szCs w:val="24"/>
              </w:rPr>
              <w:t xml:space="preserve">; </w:t>
            </w:r>
            <w:r w:rsidR="008A3C65">
              <w:rPr>
                <w:rFonts w:cstheme="minorHAnsi"/>
                <w:color w:val="808080" w:themeColor="background1" w:themeShade="80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808080" w:themeColor="background1" w:themeShade="80"/>
                  <w:sz w:val="24"/>
                  <w:szCs w:val="24"/>
                </w:rPr>
                <w:id w:val="-1394885003"/>
                <w:placeholder>
                  <w:docPart w:val="4772C3A3A13942878AD8921B826497C1"/>
                </w:placeholder>
                <w:showingPlcHdr/>
              </w:sdtPr>
              <w:sdtEndPr/>
              <w:sdtContent>
                <w:r>
                  <w:rPr>
                    <w:rFonts w:cstheme="minorHAnsi"/>
                    <w:color w:val="808080" w:themeColor="background1" w:themeShade="80"/>
                    <w:sz w:val="24"/>
                    <w:szCs w:val="24"/>
                  </w:rPr>
                  <w:t>Matadouro de descarga</w:t>
                </w:r>
                <w:r w:rsidRPr="00A0309B">
                  <w:rPr>
                    <w:rStyle w:val="TextodoMarcadordePosio"/>
                  </w:rPr>
                  <w:t>.</w:t>
                </w:r>
              </w:sdtContent>
            </w:sdt>
          </w:p>
        </w:tc>
      </w:tr>
    </w:tbl>
    <w:p w14:paraId="6559F268" w14:textId="77777777" w:rsidR="004C29F9" w:rsidRPr="009B31B6" w:rsidRDefault="004C29F9" w:rsidP="00204226">
      <w:pPr>
        <w:ind w:left="-567" w:right="-143"/>
        <w:jc w:val="both"/>
        <w:rPr>
          <w:sz w:val="24"/>
          <w:szCs w:val="24"/>
        </w:rPr>
      </w:pPr>
    </w:p>
    <w:p w14:paraId="09D42E5F" w14:textId="26479B93" w:rsidR="007C101D" w:rsidRDefault="00C215B7" w:rsidP="00204226">
      <w:pPr>
        <w:ind w:left="-567" w:right="-143"/>
        <w:jc w:val="both"/>
      </w:pPr>
      <w:r>
        <w:t xml:space="preserve">Data:  </w:t>
      </w:r>
      <w:r w:rsidR="00204226">
        <w:t xml:space="preserve">    </w:t>
      </w:r>
      <w:r>
        <w:t xml:space="preserve">/ </w:t>
      </w:r>
      <w:r w:rsidR="00204226">
        <w:t xml:space="preserve">     </w:t>
      </w:r>
      <w:r>
        <w:t>/</w:t>
      </w:r>
      <w:r w:rsidR="00111A44" w:rsidRPr="00111A44">
        <w:t xml:space="preserve"> </w:t>
      </w:r>
      <w:r w:rsidR="00111A44">
        <w:t xml:space="preserve"> </w:t>
      </w:r>
      <w:r w:rsidR="00111A44">
        <w:tab/>
      </w:r>
      <w:r w:rsidR="00111A44">
        <w:tab/>
      </w:r>
      <w:r w:rsidR="00111A44">
        <w:tab/>
        <w:t>Assinatura:  ______________________</w:t>
      </w:r>
    </w:p>
    <w:sectPr w:rsidR="007C101D" w:rsidSect="00E63BF0">
      <w:headerReference w:type="default" r:id="rId7"/>
      <w:pgSz w:w="11906" w:h="16838" w:code="9"/>
      <w:pgMar w:top="2269" w:right="170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5D761" w14:textId="77777777" w:rsidR="004C58E3" w:rsidRDefault="004C58E3" w:rsidP="00C215B7">
      <w:pPr>
        <w:spacing w:after="0" w:line="240" w:lineRule="auto"/>
      </w:pPr>
      <w:r>
        <w:separator/>
      </w:r>
    </w:p>
  </w:endnote>
  <w:endnote w:type="continuationSeparator" w:id="0">
    <w:p w14:paraId="6DA89C2A" w14:textId="77777777" w:rsidR="004C58E3" w:rsidRDefault="004C58E3" w:rsidP="00C21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AC177" w14:textId="77777777" w:rsidR="004C58E3" w:rsidRDefault="004C58E3" w:rsidP="00C215B7">
      <w:pPr>
        <w:spacing w:after="0" w:line="240" w:lineRule="auto"/>
      </w:pPr>
      <w:r>
        <w:separator/>
      </w:r>
    </w:p>
  </w:footnote>
  <w:footnote w:type="continuationSeparator" w:id="0">
    <w:p w14:paraId="6F2B2C2A" w14:textId="77777777" w:rsidR="004C58E3" w:rsidRDefault="004C58E3" w:rsidP="00C21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974AE" w14:textId="4EB4B51F" w:rsidR="009A2CAA" w:rsidRDefault="00CC3393">
    <w:pPr>
      <w:pStyle w:val="Cabealho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FEE2D26" wp14:editId="35F0D329">
          <wp:simplePos x="0" y="0"/>
          <wp:positionH relativeFrom="column">
            <wp:posOffset>4347210</wp:posOffset>
          </wp:positionH>
          <wp:positionV relativeFrom="paragraph">
            <wp:posOffset>-59852</wp:posOffset>
          </wp:positionV>
          <wp:extent cx="1799864" cy="686723"/>
          <wp:effectExtent l="0" t="0" r="0" b="0"/>
          <wp:wrapNone/>
          <wp:docPr id="7" name="Imagem 7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9864" cy="6867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27E2B8AF" wp14:editId="626D6699">
          <wp:simplePos x="0" y="0"/>
          <wp:positionH relativeFrom="column">
            <wp:posOffset>1511935</wp:posOffset>
          </wp:positionH>
          <wp:positionV relativeFrom="paragraph">
            <wp:posOffset>-75858</wp:posOffset>
          </wp:positionV>
          <wp:extent cx="2674981" cy="799915"/>
          <wp:effectExtent l="0" t="0" r="0" b="635"/>
          <wp:wrapNone/>
          <wp:docPr id="1" name="Imagem 1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4981" cy="79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818C5F3" wp14:editId="070E84E5">
          <wp:simplePos x="0" y="0"/>
          <wp:positionH relativeFrom="column">
            <wp:posOffset>-779193</wp:posOffset>
          </wp:positionH>
          <wp:positionV relativeFrom="paragraph">
            <wp:posOffset>6985</wp:posOffset>
          </wp:positionV>
          <wp:extent cx="2112380" cy="713649"/>
          <wp:effectExtent l="0" t="0" r="254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1704" cy="7167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1B51">
      <w:rPr>
        <w:noProof/>
      </w:rPr>
      <w:drawing>
        <wp:anchor distT="0" distB="0" distL="114300" distR="114300" simplePos="0" relativeHeight="251659264" behindDoc="1" locked="0" layoutInCell="1" allowOverlap="1" wp14:anchorId="1605EA5F" wp14:editId="68FBAD33">
          <wp:simplePos x="0" y="0"/>
          <wp:positionH relativeFrom="column">
            <wp:posOffset>-1163955</wp:posOffset>
          </wp:positionH>
          <wp:positionV relativeFrom="paragraph">
            <wp:posOffset>1038225</wp:posOffset>
          </wp:positionV>
          <wp:extent cx="7617460" cy="9197975"/>
          <wp:effectExtent l="0" t="0" r="2540" b="3175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928"/>
                  <a:stretch/>
                </pic:blipFill>
                <pic:spPr bwMode="auto">
                  <a:xfrm>
                    <a:off x="0" y="0"/>
                    <a:ext cx="7617460" cy="9197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7128C8"/>
    <w:multiLevelType w:val="multilevel"/>
    <w:tmpl w:val="39D06F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79697E4C"/>
    <w:multiLevelType w:val="multilevel"/>
    <w:tmpl w:val="19F40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81895745">
    <w:abstractNumId w:val="0"/>
  </w:num>
  <w:num w:numId="2" w16cid:durableId="6073979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1DA"/>
    <w:rsid w:val="000449F4"/>
    <w:rsid w:val="000658A5"/>
    <w:rsid w:val="00071FD7"/>
    <w:rsid w:val="00076139"/>
    <w:rsid w:val="001062BF"/>
    <w:rsid w:val="00111A44"/>
    <w:rsid w:val="00130075"/>
    <w:rsid w:val="00147B3E"/>
    <w:rsid w:val="001F7151"/>
    <w:rsid w:val="00204226"/>
    <w:rsid w:val="002D687B"/>
    <w:rsid w:val="003120E9"/>
    <w:rsid w:val="0033437A"/>
    <w:rsid w:val="00367D1D"/>
    <w:rsid w:val="003B3517"/>
    <w:rsid w:val="003C03F6"/>
    <w:rsid w:val="003E58B2"/>
    <w:rsid w:val="00446F51"/>
    <w:rsid w:val="00480115"/>
    <w:rsid w:val="004A306C"/>
    <w:rsid w:val="004B12AD"/>
    <w:rsid w:val="004C29F9"/>
    <w:rsid w:val="004C58E3"/>
    <w:rsid w:val="00537BB3"/>
    <w:rsid w:val="00571C97"/>
    <w:rsid w:val="00597388"/>
    <w:rsid w:val="005A76AC"/>
    <w:rsid w:val="005E0E6A"/>
    <w:rsid w:val="005E7BE5"/>
    <w:rsid w:val="005F7754"/>
    <w:rsid w:val="0061615F"/>
    <w:rsid w:val="00636834"/>
    <w:rsid w:val="00654DEA"/>
    <w:rsid w:val="00732582"/>
    <w:rsid w:val="00744C66"/>
    <w:rsid w:val="00746BCD"/>
    <w:rsid w:val="007C101D"/>
    <w:rsid w:val="007D15C8"/>
    <w:rsid w:val="00863B7D"/>
    <w:rsid w:val="00881A6E"/>
    <w:rsid w:val="008A3C65"/>
    <w:rsid w:val="008A41DA"/>
    <w:rsid w:val="008C1C87"/>
    <w:rsid w:val="00923935"/>
    <w:rsid w:val="009A2CAA"/>
    <w:rsid w:val="009B06E3"/>
    <w:rsid w:val="009B31B6"/>
    <w:rsid w:val="009D0A41"/>
    <w:rsid w:val="009E3A2F"/>
    <w:rsid w:val="00A03D3E"/>
    <w:rsid w:val="00A35B21"/>
    <w:rsid w:val="00A7579B"/>
    <w:rsid w:val="00A800E0"/>
    <w:rsid w:val="00AF453E"/>
    <w:rsid w:val="00B548CF"/>
    <w:rsid w:val="00B75BB5"/>
    <w:rsid w:val="00BD53E3"/>
    <w:rsid w:val="00BF110F"/>
    <w:rsid w:val="00C215B7"/>
    <w:rsid w:val="00C40715"/>
    <w:rsid w:val="00C639C9"/>
    <w:rsid w:val="00CC3393"/>
    <w:rsid w:val="00D35FDC"/>
    <w:rsid w:val="00D816E0"/>
    <w:rsid w:val="00DC5656"/>
    <w:rsid w:val="00E55966"/>
    <w:rsid w:val="00E61B51"/>
    <w:rsid w:val="00E63A59"/>
    <w:rsid w:val="00E63BF0"/>
    <w:rsid w:val="00EC4CC5"/>
    <w:rsid w:val="00EF7DB3"/>
    <w:rsid w:val="00F30D70"/>
    <w:rsid w:val="00F85EA4"/>
    <w:rsid w:val="00F94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6B61E6"/>
  <w15:chartTrackingRefBased/>
  <w15:docId w15:val="{EE57C615-631D-4DE8-BF7E-F7706742F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01D"/>
  </w:style>
  <w:style w:type="paragraph" w:styleId="Ttulo1">
    <w:name w:val="heading 1"/>
    <w:basedOn w:val="Normal"/>
    <w:next w:val="Normal"/>
    <w:link w:val="Ttulo1Carter"/>
    <w:uiPriority w:val="9"/>
    <w:qFormat/>
    <w:rsid w:val="00BF110F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color w:val="E03E52"/>
      <w:sz w:val="28"/>
      <w:szCs w:val="32"/>
    </w:rPr>
  </w:style>
  <w:style w:type="paragraph" w:styleId="Ttulo2">
    <w:name w:val="heading 2"/>
    <w:basedOn w:val="Normal"/>
    <w:link w:val="Ttulo2Carter"/>
    <w:uiPriority w:val="9"/>
    <w:unhideWhenUsed/>
    <w:qFormat/>
    <w:rsid w:val="00BF110F"/>
    <w:pPr>
      <w:keepNext/>
      <w:keepLines/>
      <w:spacing w:before="160" w:after="120" w:line="240" w:lineRule="auto"/>
      <w:outlineLvl w:val="1"/>
    </w:pPr>
    <w:rPr>
      <w:rFonts w:asciiTheme="majorHAnsi" w:eastAsiaTheme="majorEastAsia" w:hAnsiTheme="majorHAnsi" w:cstheme="majorBidi"/>
      <w:b/>
      <w:color w:val="E03E52"/>
      <w:spacing w:val="14"/>
      <w:sz w:val="24"/>
      <w:szCs w:val="26"/>
      <w:u w:val="single"/>
      <w:lang w:eastAsia="ja-JP"/>
    </w:rPr>
  </w:style>
  <w:style w:type="paragraph" w:styleId="Ttulo3">
    <w:name w:val="heading 3"/>
    <w:basedOn w:val="Normal"/>
    <w:next w:val="Normal"/>
    <w:link w:val="Ttulo3Carter"/>
    <w:autoRedefine/>
    <w:uiPriority w:val="9"/>
    <w:unhideWhenUsed/>
    <w:qFormat/>
    <w:rsid w:val="00BF110F"/>
    <w:pPr>
      <w:keepNext/>
      <w:keepLines/>
      <w:spacing w:before="40" w:after="120"/>
      <w:outlineLvl w:val="2"/>
    </w:pPr>
    <w:rPr>
      <w:rFonts w:asciiTheme="majorHAnsi" w:eastAsiaTheme="majorEastAsia" w:hAnsiTheme="majorHAnsi" w:cstheme="majorBidi"/>
      <w:b/>
      <w:i/>
      <w:iCs/>
      <w:color w:val="E03E52"/>
      <w:sz w:val="24"/>
    </w:rPr>
  </w:style>
  <w:style w:type="paragraph" w:styleId="Ttulo5">
    <w:name w:val="heading 5"/>
    <w:basedOn w:val="Normal"/>
    <w:next w:val="Normal"/>
    <w:link w:val="Ttulo5Carter"/>
    <w:autoRedefine/>
    <w:uiPriority w:val="9"/>
    <w:unhideWhenUsed/>
    <w:qFormat/>
    <w:rsid w:val="001F7151"/>
    <w:pPr>
      <w:keepNext/>
      <w:keepLines/>
      <w:spacing w:before="40" w:after="120"/>
      <w:outlineLvl w:val="4"/>
    </w:pPr>
    <w:rPr>
      <w:rFonts w:asciiTheme="majorHAnsi" w:eastAsiaTheme="majorEastAsia" w:hAnsiTheme="majorHAnsi" w:cstheme="majorBidi"/>
      <w:color w:val="E03E52"/>
      <w:sz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BF110F"/>
    <w:rPr>
      <w:rFonts w:asciiTheme="majorHAnsi" w:eastAsiaTheme="majorEastAsia" w:hAnsiTheme="majorHAnsi" w:cstheme="majorBidi"/>
      <w:b/>
      <w:color w:val="E03E52"/>
      <w:sz w:val="28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BF110F"/>
    <w:rPr>
      <w:rFonts w:asciiTheme="majorHAnsi" w:eastAsiaTheme="majorEastAsia" w:hAnsiTheme="majorHAnsi" w:cstheme="majorBidi"/>
      <w:b/>
      <w:color w:val="E03E52"/>
      <w:spacing w:val="14"/>
      <w:sz w:val="24"/>
      <w:szCs w:val="26"/>
      <w:u w:val="single"/>
      <w:lang w:eastAsia="ja-JP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BF110F"/>
    <w:rPr>
      <w:rFonts w:asciiTheme="majorHAnsi" w:eastAsiaTheme="majorEastAsia" w:hAnsiTheme="majorHAnsi" w:cstheme="majorBidi"/>
      <w:b/>
      <w:i/>
      <w:iCs/>
      <w:color w:val="E03E52"/>
      <w:sz w:val="24"/>
    </w:rPr>
  </w:style>
  <w:style w:type="character" w:customStyle="1" w:styleId="Ttulo5Carter">
    <w:name w:val="Título 5 Caráter"/>
    <w:basedOn w:val="Tipodeletrapredefinidodopargrafo"/>
    <w:link w:val="Ttulo5"/>
    <w:uiPriority w:val="9"/>
    <w:rsid w:val="001F7151"/>
    <w:rPr>
      <w:rFonts w:asciiTheme="majorHAnsi" w:eastAsiaTheme="majorEastAsia" w:hAnsiTheme="majorHAnsi" w:cstheme="majorBidi"/>
      <w:color w:val="E03E52"/>
      <w:sz w:val="24"/>
    </w:rPr>
  </w:style>
  <w:style w:type="character" w:styleId="TextodoMarcadordePosio">
    <w:name w:val="Placeholder Text"/>
    <w:basedOn w:val="Tipodeletrapredefinidodopargrafo"/>
    <w:uiPriority w:val="99"/>
    <w:semiHidden/>
    <w:rsid w:val="007C101D"/>
    <w:rPr>
      <w:color w:val="808080"/>
    </w:rPr>
  </w:style>
  <w:style w:type="table" w:styleId="TabelacomGrelha">
    <w:name w:val="Table Grid"/>
    <w:basedOn w:val="Tabelanormal"/>
    <w:uiPriority w:val="39"/>
    <w:rsid w:val="005E7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C215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215B7"/>
  </w:style>
  <w:style w:type="paragraph" w:styleId="Rodap">
    <w:name w:val="footer"/>
    <w:basedOn w:val="Normal"/>
    <w:link w:val="RodapCarter"/>
    <w:uiPriority w:val="99"/>
    <w:unhideWhenUsed/>
    <w:rsid w:val="00C215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215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ilizador\OneDrive%20-%20FILPORC\Documentos\Bem%20Estar%20Animal\Operacionaliza&#231;&#227;o\Contrata&#231;&#227;o\Ficha%20de%20caracteriza&#231;&#227;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6B5DE5B1277449D9CA870FCBCD246B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D2EBB28-B671-4E1A-BD75-0B3C4CBAA429}"/>
      </w:docPartPr>
      <w:docPartBody>
        <w:p w:rsidR="00180AF7" w:rsidRDefault="006621A9" w:rsidP="006621A9">
          <w:pPr>
            <w:pStyle w:val="B6B5DE5B1277449D9CA870FCBCD246B16"/>
          </w:pPr>
          <w:r w:rsidRPr="00654DEA">
            <w:rPr>
              <w:rStyle w:val="TextodoMarcadordePosio"/>
              <w:sz w:val="24"/>
              <w:szCs w:val="24"/>
            </w:rPr>
            <w:t>Insira o nome da empresa.</w:t>
          </w:r>
        </w:p>
      </w:docPartBody>
    </w:docPart>
    <w:docPart>
      <w:docPartPr>
        <w:name w:val="B70B2BA9FDB943F1BEBAC0AE0F6F002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09BC94B-0952-4401-9C55-5FEA9356B01D}"/>
      </w:docPartPr>
      <w:docPartBody>
        <w:p w:rsidR="00180AF7" w:rsidRDefault="006621A9" w:rsidP="006621A9">
          <w:pPr>
            <w:pStyle w:val="B70B2BA9FDB943F1BEBAC0AE0F6F00236"/>
          </w:pPr>
          <w:r w:rsidRPr="00654DEA">
            <w:rPr>
              <w:rStyle w:val="TextodoMarcadordePosio"/>
              <w:sz w:val="24"/>
              <w:szCs w:val="24"/>
            </w:rPr>
            <w:t>Insira a morada da empresa.</w:t>
          </w:r>
        </w:p>
      </w:docPartBody>
    </w:docPart>
    <w:docPart>
      <w:docPartPr>
        <w:name w:val="71564D3EA0B346F2A3CF05C7DF71B8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89BB08-10B0-40A6-AD41-B0B165D00696}"/>
      </w:docPartPr>
      <w:docPartBody>
        <w:p w:rsidR="00180AF7" w:rsidRDefault="006621A9" w:rsidP="006621A9">
          <w:pPr>
            <w:pStyle w:val="71564D3EA0B346F2A3CF05C7DF71B8036"/>
          </w:pPr>
          <w:r w:rsidRPr="00654DEA">
            <w:rPr>
              <w:rStyle w:val="TextodoMarcadordePosio"/>
              <w:sz w:val="24"/>
              <w:szCs w:val="24"/>
            </w:rPr>
            <w:t>localidade</w:t>
          </w:r>
        </w:p>
      </w:docPartBody>
    </w:docPart>
    <w:docPart>
      <w:docPartPr>
        <w:name w:val="7F36AAB72E8246FAB128D5B3E2EC69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73EF161-742E-441F-89B7-46E273B6F3B3}"/>
      </w:docPartPr>
      <w:docPartBody>
        <w:p w:rsidR="00180AF7" w:rsidRDefault="006621A9" w:rsidP="006621A9">
          <w:pPr>
            <w:pStyle w:val="7F36AAB72E8246FAB128D5B3E2EC696C6"/>
          </w:pPr>
          <w:r w:rsidRPr="00654DEA">
            <w:rPr>
              <w:rStyle w:val="TextodoMarcadordePosio"/>
              <w:sz w:val="24"/>
              <w:szCs w:val="24"/>
            </w:rPr>
            <w:t>000000000</w:t>
          </w:r>
        </w:p>
      </w:docPartBody>
    </w:docPart>
    <w:docPart>
      <w:docPartPr>
        <w:name w:val="18B499760D3E4C50998CCB37B459D26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5DA18C7-DB19-443A-81E1-F1A99E18877E}"/>
      </w:docPartPr>
      <w:docPartBody>
        <w:p w:rsidR="00180AF7" w:rsidRDefault="006621A9" w:rsidP="006621A9">
          <w:pPr>
            <w:pStyle w:val="18B499760D3E4C50998CCB37B459D2696"/>
          </w:pPr>
          <w:r w:rsidRPr="00654DEA">
            <w:rPr>
              <w:rStyle w:val="TextodoMarcadordePosio"/>
              <w:sz w:val="24"/>
              <w:szCs w:val="24"/>
            </w:rPr>
            <w:t>000000000</w:t>
          </w:r>
        </w:p>
      </w:docPartBody>
    </w:docPart>
    <w:docPart>
      <w:docPartPr>
        <w:name w:val="41C0FE264BE84E9F94D363EFE5A4E11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CBFEA32-F3B1-427A-97B6-F639DFBCD7C2}"/>
      </w:docPartPr>
      <w:docPartBody>
        <w:p w:rsidR="00180AF7" w:rsidRDefault="006621A9" w:rsidP="006621A9">
          <w:pPr>
            <w:pStyle w:val="41C0FE264BE84E9F94D363EFE5A4E1126"/>
          </w:pPr>
          <w:r w:rsidRPr="00B75BB5">
            <w:rPr>
              <w:color w:val="808080" w:themeColor="background1" w:themeShade="80"/>
              <w:sz w:val="24"/>
              <w:szCs w:val="24"/>
            </w:rPr>
            <w:t xml:space="preserve">insira o </w:t>
          </w:r>
          <w:r w:rsidRPr="00B75BB5">
            <w:rPr>
              <w:rStyle w:val="TextodoMarcadordePosio"/>
              <w:color w:val="808080" w:themeColor="background1" w:themeShade="80"/>
              <w:sz w:val="24"/>
              <w:szCs w:val="24"/>
            </w:rPr>
            <w:t>e</w:t>
          </w:r>
          <w:r w:rsidRPr="00654DEA">
            <w:rPr>
              <w:rStyle w:val="TextodoMarcadordePosio"/>
              <w:sz w:val="24"/>
              <w:szCs w:val="24"/>
            </w:rPr>
            <w:t>mail</w:t>
          </w:r>
          <w:r>
            <w:rPr>
              <w:rStyle w:val="TextodoMarcadordePosio"/>
              <w:sz w:val="24"/>
              <w:szCs w:val="24"/>
            </w:rPr>
            <w:t xml:space="preserve"> da empresa</w:t>
          </w:r>
        </w:p>
      </w:docPartBody>
    </w:docPart>
    <w:docPart>
      <w:docPartPr>
        <w:name w:val="50D1A78F403A4A5F874255EEDC23A3B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1508279-5D44-4B6B-99F9-DA377BD91A5A}"/>
      </w:docPartPr>
      <w:docPartBody>
        <w:p w:rsidR="00180AF7" w:rsidRDefault="006621A9" w:rsidP="006621A9">
          <w:pPr>
            <w:pStyle w:val="50D1A78F403A4A5F874255EEDC23A3B56"/>
          </w:pPr>
          <w:r w:rsidRPr="00654DEA">
            <w:rPr>
              <w:rStyle w:val="TextodoMarcadordePosio"/>
              <w:sz w:val="24"/>
              <w:szCs w:val="24"/>
            </w:rPr>
            <w:t>0000-000</w:t>
          </w:r>
        </w:p>
      </w:docPartBody>
    </w:docPart>
    <w:docPart>
      <w:docPartPr>
        <w:name w:val="27D0A7679A964887A3F0D58619D8247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9CDE8B-4FD8-4173-BF17-1CB4341A4D09}"/>
      </w:docPartPr>
      <w:docPartBody>
        <w:p w:rsidR="00EA6DA4" w:rsidRDefault="006621A9" w:rsidP="006621A9">
          <w:pPr>
            <w:pStyle w:val="27D0A7679A964887A3F0D58619D824756"/>
          </w:pPr>
          <w:r w:rsidRPr="00654DEA">
            <w:rPr>
              <w:rStyle w:val="TextodoMarcadordePosio"/>
              <w:sz w:val="24"/>
              <w:szCs w:val="24"/>
            </w:rPr>
            <w:t xml:space="preserve">Insira o </w:t>
          </w:r>
          <w:r>
            <w:rPr>
              <w:rStyle w:val="TextodoMarcadordePosio"/>
              <w:sz w:val="24"/>
              <w:szCs w:val="24"/>
            </w:rPr>
            <w:t>n</w:t>
          </w:r>
          <w:r w:rsidRPr="00654DEA">
            <w:rPr>
              <w:rStyle w:val="TextodoMarcadordePosio"/>
              <w:sz w:val="24"/>
              <w:szCs w:val="24"/>
            </w:rPr>
            <w:t>ome da pessoa de contacto na empresa.</w:t>
          </w:r>
        </w:p>
      </w:docPartBody>
    </w:docPart>
    <w:docPart>
      <w:docPartPr>
        <w:name w:val="53D0E1F4FB4D411BA15F7CD688CB93C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CF888A0-BC97-4B9F-87E5-49860498760E}"/>
      </w:docPartPr>
      <w:docPartBody>
        <w:p w:rsidR="00EA6DA4" w:rsidRDefault="00A97229" w:rsidP="00A97229">
          <w:pPr>
            <w:pStyle w:val="53D0E1F4FB4D411BA15F7CD688CB93CD2"/>
          </w:pPr>
          <w:r w:rsidRPr="00480115">
            <w:rPr>
              <w:rFonts w:cstheme="minorHAnsi"/>
              <w:color w:val="808080" w:themeColor="background1" w:themeShade="80"/>
              <w:sz w:val="24"/>
              <w:szCs w:val="24"/>
            </w:rPr>
            <w:t>preencher só se diferente do nome da empresa</w:t>
          </w:r>
        </w:p>
      </w:docPartBody>
    </w:docPart>
    <w:docPart>
      <w:docPartPr>
        <w:name w:val="ACB6BA063E004D27840BFDE5B367FD4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C8C7BAA-F34D-40FD-A492-5BA72A7B956B}"/>
      </w:docPartPr>
      <w:docPartBody>
        <w:p w:rsidR="00EA6DA4" w:rsidRDefault="006621A9" w:rsidP="006621A9">
          <w:pPr>
            <w:pStyle w:val="ACB6BA063E004D27840BFDE5B367FD476"/>
          </w:pPr>
          <w:r w:rsidRPr="00654DEA">
            <w:rPr>
              <w:rStyle w:val="TextodoMarcadordePosio"/>
              <w:sz w:val="24"/>
              <w:szCs w:val="24"/>
            </w:rPr>
            <w:t>000000000</w:t>
          </w:r>
        </w:p>
      </w:docPartBody>
    </w:docPart>
    <w:docPart>
      <w:docPartPr>
        <w:name w:val="04CCF69E48DE4EB2BA8CF4CF68D00E5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69C3061-9BB0-424C-BE33-47AD523F7E0F}"/>
      </w:docPartPr>
      <w:docPartBody>
        <w:p w:rsidR="00EA6DA4" w:rsidRDefault="006621A9" w:rsidP="006621A9">
          <w:pPr>
            <w:pStyle w:val="04CCF69E48DE4EB2BA8CF4CF68D00E5F6"/>
          </w:pPr>
          <w:r w:rsidRPr="00B75BB5">
            <w:rPr>
              <w:color w:val="808080" w:themeColor="background1" w:themeShade="80"/>
              <w:sz w:val="24"/>
              <w:szCs w:val="24"/>
            </w:rPr>
            <w:t>i</w:t>
          </w:r>
          <w:r w:rsidRPr="00B75BB5">
            <w:rPr>
              <w:color w:val="808080" w:themeColor="background1" w:themeShade="80"/>
            </w:rPr>
            <w:t xml:space="preserve">nsira o </w:t>
          </w:r>
          <w:r w:rsidRPr="00B75BB5">
            <w:rPr>
              <w:rStyle w:val="TextodoMarcadordePosio"/>
              <w:color w:val="808080" w:themeColor="background1" w:themeShade="80"/>
              <w:sz w:val="24"/>
              <w:szCs w:val="24"/>
            </w:rPr>
            <w:t xml:space="preserve">email </w:t>
          </w:r>
          <w:r>
            <w:rPr>
              <w:rStyle w:val="TextodoMarcadordePosio"/>
              <w:sz w:val="24"/>
              <w:szCs w:val="24"/>
            </w:rPr>
            <w:t>da pessoa de contacto</w:t>
          </w:r>
        </w:p>
      </w:docPartBody>
    </w:docPart>
    <w:docPart>
      <w:docPartPr>
        <w:name w:val="0F3DAA3A91934D65BC710BEC7C0BFCA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A2BF1C7-ADE7-43CE-9CF7-0FC8146E0BCC}"/>
      </w:docPartPr>
      <w:docPartBody>
        <w:p w:rsidR="00EA6DA4" w:rsidRDefault="006621A9" w:rsidP="006621A9">
          <w:pPr>
            <w:pStyle w:val="0F3DAA3A91934D65BC710BEC7C0BFCAD6"/>
          </w:pPr>
          <w:r w:rsidRPr="00654DEA">
            <w:rPr>
              <w:rStyle w:val="TextodoMarcadordePosio"/>
              <w:sz w:val="24"/>
              <w:szCs w:val="24"/>
            </w:rPr>
            <w:t>000000000</w:t>
          </w:r>
        </w:p>
      </w:docPartBody>
    </w:docPart>
    <w:docPart>
      <w:docPartPr>
        <w:name w:val="22C399BCD49148C4ABFFD839628D219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74EC429-0CBF-447F-BAC6-ADB85FB74BD7}"/>
      </w:docPartPr>
      <w:docPartBody>
        <w:p w:rsidR="000969E2" w:rsidRDefault="00F85097" w:rsidP="00F85097">
          <w:pPr>
            <w:pStyle w:val="22C399BCD49148C4ABFFD839628D2197"/>
          </w:pPr>
          <w:r w:rsidRPr="00480115">
            <w:rPr>
              <w:rFonts w:cstheme="minorHAnsi"/>
              <w:color w:val="808080" w:themeColor="background1" w:themeShade="80"/>
              <w:sz w:val="24"/>
              <w:szCs w:val="24"/>
            </w:rPr>
            <w:t>preencher só se diferente do nome da empresa</w:t>
          </w:r>
        </w:p>
      </w:docPartBody>
    </w:docPart>
    <w:docPart>
      <w:docPartPr>
        <w:name w:val="0731B2C9A4F14D179C91808541A589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3118017-206C-4534-8029-8692D836C89C}"/>
      </w:docPartPr>
      <w:docPartBody>
        <w:p w:rsidR="000969E2" w:rsidRDefault="00F85097" w:rsidP="00F85097">
          <w:pPr>
            <w:pStyle w:val="0731B2C9A4F14D179C91808541A58952"/>
          </w:pPr>
          <w:r w:rsidRPr="00480115">
            <w:rPr>
              <w:rFonts w:cstheme="minorHAnsi"/>
              <w:color w:val="808080" w:themeColor="background1" w:themeShade="80"/>
              <w:sz w:val="24"/>
              <w:szCs w:val="24"/>
            </w:rPr>
            <w:t>preencher só se diferente do nome da empresa</w:t>
          </w:r>
        </w:p>
      </w:docPartBody>
    </w:docPart>
    <w:docPart>
      <w:docPartPr>
        <w:name w:val="1C082703096148F98873661024A08AA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ADD8AF7-8FAF-40B5-AF40-EB5B12F187F3}"/>
      </w:docPartPr>
      <w:docPartBody>
        <w:p w:rsidR="000969E2" w:rsidRDefault="00F85097" w:rsidP="00F85097">
          <w:pPr>
            <w:pStyle w:val="1C082703096148F98873661024A08AA7"/>
          </w:pPr>
          <w:r w:rsidRPr="00480115">
            <w:rPr>
              <w:rFonts w:cstheme="minorHAnsi"/>
              <w:color w:val="808080" w:themeColor="background1" w:themeShade="80"/>
              <w:sz w:val="24"/>
              <w:szCs w:val="24"/>
            </w:rPr>
            <w:t>preencher só se diferente do nome da empresa</w:t>
          </w:r>
        </w:p>
      </w:docPartBody>
    </w:docPart>
    <w:docPart>
      <w:docPartPr>
        <w:name w:val="F594D9FC04C748A2BDCFF9593483F9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C788816-CCBE-4260-9082-63564C2F9EA8}"/>
      </w:docPartPr>
      <w:docPartBody>
        <w:p w:rsidR="000969E2" w:rsidRDefault="00F85097" w:rsidP="00F85097">
          <w:pPr>
            <w:pStyle w:val="F594D9FC04C748A2BDCFF9593483F921"/>
          </w:pPr>
          <w:r w:rsidRPr="00480115">
            <w:rPr>
              <w:rFonts w:cstheme="minorHAnsi"/>
              <w:color w:val="808080" w:themeColor="background1" w:themeShade="80"/>
              <w:sz w:val="24"/>
              <w:szCs w:val="24"/>
            </w:rPr>
            <w:t>preencher só se diferente do nome da empresa</w:t>
          </w:r>
        </w:p>
      </w:docPartBody>
    </w:docPart>
    <w:docPart>
      <w:docPartPr>
        <w:name w:val="1DC2CEE73F2E47699708D5093CD7A6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6BB9D21-7E91-4529-8D7A-B9D66B70ADC0}"/>
      </w:docPartPr>
      <w:docPartBody>
        <w:p w:rsidR="000969E2" w:rsidRDefault="00F85097" w:rsidP="00F85097">
          <w:pPr>
            <w:pStyle w:val="1DC2CEE73F2E47699708D5093CD7A6A5"/>
          </w:pPr>
          <w:r w:rsidRPr="00480115">
            <w:rPr>
              <w:rFonts w:cstheme="minorHAnsi"/>
              <w:color w:val="808080" w:themeColor="background1" w:themeShade="80"/>
              <w:sz w:val="24"/>
              <w:szCs w:val="24"/>
            </w:rPr>
            <w:t>preencher só se diferente do nome da empresa</w:t>
          </w:r>
        </w:p>
      </w:docPartBody>
    </w:docPart>
    <w:docPart>
      <w:docPartPr>
        <w:name w:val="7B32219E1B3044719F81F879DFB3E1B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B7DC57D-934C-4A7A-AAFE-26F69714723E}"/>
      </w:docPartPr>
      <w:docPartBody>
        <w:p w:rsidR="000969E2" w:rsidRDefault="00F85097" w:rsidP="00F85097">
          <w:pPr>
            <w:pStyle w:val="7B32219E1B3044719F81F879DFB3E1B5"/>
          </w:pPr>
          <w:r w:rsidRPr="00480115">
            <w:rPr>
              <w:rFonts w:cstheme="minorHAnsi"/>
              <w:color w:val="808080" w:themeColor="background1" w:themeShade="80"/>
              <w:sz w:val="24"/>
              <w:szCs w:val="24"/>
            </w:rPr>
            <w:t>preencher só se diferente do nome da empresa</w:t>
          </w:r>
        </w:p>
      </w:docPartBody>
    </w:docPart>
    <w:docPart>
      <w:docPartPr>
        <w:name w:val="3740770B4AE24D74BA7C89E07AD2435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CD37225-AB53-472A-9604-EBAFEEE89858}"/>
      </w:docPartPr>
      <w:docPartBody>
        <w:p w:rsidR="000969E2" w:rsidRDefault="00F85097" w:rsidP="00F85097">
          <w:pPr>
            <w:pStyle w:val="3740770B4AE24D74BA7C89E07AD24351"/>
          </w:pPr>
          <w:r w:rsidRPr="00480115">
            <w:rPr>
              <w:rFonts w:cstheme="minorHAnsi"/>
              <w:color w:val="808080" w:themeColor="background1" w:themeShade="80"/>
              <w:sz w:val="24"/>
              <w:szCs w:val="24"/>
            </w:rPr>
            <w:t>preencher só se diferente do nome da empresa</w:t>
          </w:r>
        </w:p>
      </w:docPartBody>
    </w:docPart>
    <w:docPart>
      <w:docPartPr>
        <w:name w:val="55B6EBC2982243559C9C16C17980950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7D282D3-0B14-4582-87CE-082F5BE944A7}"/>
      </w:docPartPr>
      <w:docPartBody>
        <w:p w:rsidR="000969E2" w:rsidRDefault="00F85097" w:rsidP="00F85097">
          <w:pPr>
            <w:pStyle w:val="55B6EBC2982243559C9C16C17980950E"/>
          </w:pPr>
          <w:r w:rsidRPr="00480115">
            <w:rPr>
              <w:rFonts w:cstheme="minorHAnsi"/>
              <w:color w:val="808080" w:themeColor="background1" w:themeShade="80"/>
              <w:sz w:val="24"/>
              <w:szCs w:val="24"/>
            </w:rPr>
            <w:t>preencher só se diferente do nome da empresa</w:t>
          </w:r>
        </w:p>
      </w:docPartBody>
    </w:docPart>
    <w:docPart>
      <w:docPartPr>
        <w:name w:val="ED3E4FED4DC84168A2A206198111F17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B652E99-AA62-4AEE-8C43-865F5E741522}"/>
      </w:docPartPr>
      <w:docPartBody>
        <w:p w:rsidR="000969E2" w:rsidRDefault="00F85097" w:rsidP="00F85097">
          <w:pPr>
            <w:pStyle w:val="ED3E4FED4DC84168A2A206198111F172"/>
          </w:pPr>
          <w:r w:rsidRPr="00480115">
            <w:rPr>
              <w:rFonts w:cstheme="minorHAnsi"/>
              <w:color w:val="808080" w:themeColor="background1" w:themeShade="80"/>
              <w:sz w:val="24"/>
              <w:szCs w:val="24"/>
            </w:rPr>
            <w:t>preencher só se diferente do nome da empresa</w:t>
          </w:r>
        </w:p>
      </w:docPartBody>
    </w:docPart>
    <w:docPart>
      <w:docPartPr>
        <w:name w:val="1E7D13E0315940D58CEC45AAA29BAFB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A05BB2-F8AE-43EF-8C1F-036218AFFBFB}"/>
      </w:docPartPr>
      <w:docPartBody>
        <w:p w:rsidR="000969E2" w:rsidRDefault="00F85097" w:rsidP="00F85097">
          <w:pPr>
            <w:pStyle w:val="1E7D13E0315940D58CEC45AAA29BAFB7"/>
          </w:pPr>
          <w:r w:rsidRPr="00480115">
            <w:rPr>
              <w:rFonts w:cstheme="minorHAnsi"/>
              <w:color w:val="808080" w:themeColor="background1" w:themeShade="80"/>
              <w:sz w:val="24"/>
              <w:szCs w:val="24"/>
            </w:rPr>
            <w:t>preencher só se diferente do nome da empresa</w:t>
          </w:r>
        </w:p>
      </w:docPartBody>
    </w:docPart>
    <w:docPart>
      <w:docPartPr>
        <w:name w:val="CAB70B5BD7234837BB1BFC19632B517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9DE0E47-7220-4106-9DB5-B42475061E94}"/>
      </w:docPartPr>
      <w:docPartBody>
        <w:p w:rsidR="000969E2" w:rsidRDefault="00F85097" w:rsidP="00F85097">
          <w:pPr>
            <w:pStyle w:val="CAB70B5BD7234837BB1BFC19632B5179"/>
          </w:pPr>
          <w:r w:rsidRPr="00480115">
            <w:rPr>
              <w:rFonts w:cstheme="minorHAnsi"/>
              <w:color w:val="808080" w:themeColor="background1" w:themeShade="80"/>
              <w:sz w:val="24"/>
              <w:szCs w:val="24"/>
            </w:rPr>
            <w:t>preencher só se diferente do nome da empresa</w:t>
          </w:r>
        </w:p>
      </w:docPartBody>
    </w:docPart>
    <w:docPart>
      <w:docPartPr>
        <w:name w:val="82760928B2FD4F518EBA450002666C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922AEE-5F11-40F5-9C50-EBDA94F85D0A}"/>
      </w:docPartPr>
      <w:docPartBody>
        <w:p w:rsidR="000969E2" w:rsidRDefault="006621A9" w:rsidP="006621A9">
          <w:pPr>
            <w:pStyle w:val="82760928B2FD4F518EBA450002666C273"/>
          </w:pPr>
          <w:r>
            <w:rPr>
              <w:rFonts w:cstheme="minorHAnsi"/>
              <w:color w:val="808080" w:themeColor="background1" w:themeShade="80"/>
              <w:sz w:val="24"/>
              <w:szCs w:val="24"/>
            </w:rPr>
            <w:t>Exploração de carga</w:t>
          </w:r>
          <w:r w:rsidRPr="00A0309B">
            <w:rPr>
              <w:rStyle w:val="TextodoMarcadordePosio"/>
            </w:rPr>
            <w:t>.</w:t>
          </w:r>
        </w:p>
      </w:docPartBody>
    </w:docPart>
    <w:docPart>
      <w:docPartPr>
        <w:name w:val="8D432FF6C12B48F196C31BB551A67E8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68AD4DF-59FE-4C3A-AA4F-4DBE0B419BEC}"/>
      </w:docPartPr>
      <w:docPartBody>
        <w:p w:rsidR="000969E2" w:rsidRDefault="00F85097" w:rsidP="00F85097">
          <w:pPr>
            <w:pStyle w:val="8D432FF6C12B48F196C31BB551A67E81"/>
          </w:pPr>
          <w:r w:rsidRPr="00480115">
            <w:rPr>
              <w:rFonts w:cstheme="minorHAnsi"/>
              <w:color w:val="808080" w:themeColor="background1" w:themeShade="80"/>
              <w:sz w:val="24"/>
              <w:szCs w:val="24"/>
            </w:rPr>
            <w:t>preencher só se diferente do nome da empresa</w:t>
          </w:r>
        </w:p>
      </w:docPartBody>
    </w:docPart>
    <w:docPart>
      <w:docPartPr>
        <w:name w:val="0A088CB2ADD54881AA04FE1E0623A5B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93ABADC-3DA8-4DA1-8B15-21F5AF003365}"/>
      </w:docPartPr>
      <w:docPartBody>
        <w:p w:rsidR="000969E2" w:rsidRDefault="006621A9" w:rsidP="006621A9">
          <w:pPr>
            <w:pStyle w:val="0A088CB2ADD54881AA04FE1E0623A5BF3"/>
          </w:pPr>
          <w:r>
            <w:rPr>
              <w:rFonts w:cstheme="minorHAnsi"/>
              <w:color w:val="808080" w:themeColor="background1" w:themeShade="80"/>
              <w:sz w:val="24"/>
              <w:szCs w:val="24"/>
            </w:rPr>
            <w:t>Exploração de carga</w:t>
          </w:r>
          <w:r w:rsidRPr="00A0309B">
            <w:rPr>
              <w:rStyle w:val="TextodoMarcadordePosio"/>
            </w:rPr>
            <w:t>.</w:t>
          </w:r>
        </w:p>
      </w:docPartBody>
    </w:docPart>
    <w:docPart>
      <w:docPartPr>
        <w:name w:val="C19E18B708584E16ADB399EAD2F0211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35D893-6721-4210-B412-EC8419503D54}"/>
      </w:docPartPr>
      <w:docPartBody>
        <w:p w:rsidR="000969E2" w:rsidRDefault="00F85097" w:rsidP="00F85097">
          <w:pPr>
            <w:pStyle w:val="C19E18B708584E16ADB399EAD2F02112"/>
          </w:pPr>
          <w:r w:rsidRPr="00480115">
            <w:rPr>
              <w:rFonts w:cstheme="minorHAnsi"/>
              <w:color w:val="808080" w:themeColor="background1" w:themeShade="80"/>
              <w:sz w:val="24"/>
              <w:szCs w:val="24"/>
            </w:rPr>
            <w:t>preencher só se diferente do nome da empresa</w:t>
          </w:r>
        </w:p>
      </w:docPartBody>
    </w:docPart>
    <w:docPart>
      <w:docPartPr>
        <w:name w:val="5118E219362D4702980FCAC55E01A57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475DCF-1D3B-4633-87C8-4AB16218AB24}"/>
      </w:docPartPr>
      <w:docPartBody>
        <w:p w:rsidR="000969E2" w:rsidRDefault="006621A9" w:rsidP="006621A9">
          <w:pPr>
            <w:pStyle w:val="5118E219362D4702980FCAC55E01A5793"/>
          </w:pPr>
          <w:r>
            <w:rPr>
              <w:rFonts w:cstheme="minorHAnsi"/>
              <w:color w:val="808080" w:themeColor="background1" w:themeShade="80"/>
              <w:sz w:val="24"/>
              <w:szCs w:val="24"/>
            </w:rPr>
            <w:t>Matadouro de descarga</w:t>
          </w:r>
          <w:r w:rsidRPr="00A0309B">
            <w:rPr>
              <w:rStyle w:val="TextodoMarcadordePosio"/>
            </w:rPr>
            <w:t>.</w:t>
          </w:r>
        </w:p>
      </w:docPartBody>
    </w:docPart>
    <w:docPart>
      <w:docPartPr>
        <w:name w:val="B9556A936C804B0BA67A5ED8E62A54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CE596D2-9F63-4750-8618-63D144BFD6D9}"/>
      </w:docPartPr>
      <w:docPartBody>
        <w:p w:rsidR="000969E2" w:rsidRDefault="00F85097" w:rsidP="00F85097">
          <w:pPr>
            <w:pStyle w:val="B9556A936C804B0BA67A5ED8E62A5495"/>
          </w:pPr>
          <w:r w:rsidRPr="00480115">
            <w:rPr>
              <w:rFonts w:cstheme="minorHAnsi"/>
              <w:color w:val="808080" w:themeColor="background1" w:themeShade="80"/>
              <w:sz w:val="24"/>
              <w:szCs w:val="24"/>
            </w:rPr>
            <w:t>preencher só se diferente do nome da empresa</w:t>
          </w:r>
        </w:p>
      </w:docPartBody>
    </w:docPart>
    <w:docPart>
      <w:docPartPr>
        <w:name w:val="4772C3A3A13942878AD8921B826497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785E6F9-B4C4-4806-B357-F31B07799951}"/>
      </w:docPartPr>
      <w:docPartBody>
        <w:p w:rsidR="000969E2" w:rsidRDefault="006621A9" w:rsidP="006621A9">
          <w:pPr>
            <w:pStyle w:val="4772C3A3A13942878AD8921B826497C13"/>
          </w:pPr>
          <w:r>
            <w:rPr>
              <w:rFonts w:cstheme="minorHAnsi"/>
              <w:color w:val="808080" w:themeColor="background1" w:themeShade="80"/>
              <w:sz w:val="24"/>
              <w:szCs w:val="24"/>
            </w:rPr>
            <w:t>Matadouro de descarga</w:t>
          </w:r>
          <w:r w:rsidRPr="00A0309B">
            <w:rPr>
              <w:rStyle w:val="TextodoMarcadordePosio"/>
            </w:rPr>
            <w:t>.</w:t>
          </w:r>
        </w:p>
      </w:docPartBody>
    </w:docPart>
    <w:docPart>
      <w:docPartPr>
        <w:name w:val="C2EA79134AAA4760ABA9DD782E3215D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FA51E0A-700B-43C6-A55B-EE188E3AECFA}"/>
      </w:docPartPr>
      <w:docPartBody>
        <w:p w:rsidR="000969E2" w:rsidRDefault="00F85097" w:rsidP="00F85097">
          <w:pPr>
            <w:pStyle w:val="C2EA79134AAA4760ABA9DD782E3215D0"/>
          </w:pPr>
          <w:r w:rsidRPr="00480115">
            <w:rPr>
              <w:rFonts w:cstheme="minorHAnsi"/>
              <w:color w:val="808080" w:themeColor="background1" w:themeShade="80"/>
              <w:sz w:val="24"/>
              <w:szCs w:val="24"/>
            </w:rPr>
            <w:t>preencher só se diferente do nome da empresa</w:t>
          </w:r>
        </w:p>
      </w:docPartBody>
    </w:docPart>
    <w:docPart>
      <w:docPartPr>
        <w:name w:val="8EFE3BFFEC544F0B967C9F562321A1E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20040DB-0E8C-419A-AB90-91E5E14230DB}"/>
      </w:docPartPr>
      <w:docPartBody>
        <w:p w:rsidR="000969E2" w:rsidRDefault="006621A9" w:rsidP="006621A9">
          <w:pPr>
            <w:pStyle w:val="8EFE3BFFEC544F0B967C9F562321A1E73"/>
          </w:pPr>
          <w:r>
            <w:rPr>
              <w:rFonts w:cstheme="minorHAnsi"/>
              <w:color w:val="808080" w:themeColor="background1" w:themeShade="80"/>
              <w:sz w:val="24"/>
              <w:szCs w:val="24"/>
            </w:rPr>
            <w:t>Exploração de carga</w:t>
          </w:r>
          <w:r w:rsidRPr="00A0309B">
            <w:rPr>
              <w:rStyle w:val="TextodoMarcadordePosio"/>
            </w:rPr>
            <w:t>.</w:t>
          </w:r>
        </w:p>
      </w:docPartBody>
    </w:docPart>
    <w:docPart>
      <w:docPartPr>
        <w:name w:val="ACECB96927AB4A88B400E3C253A3611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0244664-5003-43B7-8162-E1629BA9C8A6}"/>
      </w:docPartPr>
      <w:docPartBody>
        <w:p w:rsidR="000969E2" w:rsidRDefault="006621A9" w:rsidP="006621A9">
          <w:pPr>
            <w:pStyle w:val="ACECB96927AB4A88B400E3C253A3611E2"/>
          </w:pPr>
          <w:r>
            <w:rPr>
              <w:rFonts w:cstheme="minorHAnsi"/>
              <w:color w:val="808080" w:themeColor="background1" w:themeShade="80"/>
              <w:sz w:val="24"/>
              <w:szCs w:val="24"/>
            </w:rPr>
            <w:t>Exploração de carga</w:t>
          </w:r>
          <w:r w:rsidRPr="00A0309B">
            <w:rPr>
              <w:rStyle w:val="TextodoMarcadordePosio"/>
            </w:rPr>
            <w:t>.</w:t>
          </w:r>
        </w:p>
      </w:docPartBody>
    </w:docPart>
    <w:docPart>
      <w:docPartPr>
        <w:name w:val="90845C1A455441F7AC25BF05A34BA31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C85C462-5D90-4B9F-813E-08ABF86879E3}"/>
      </w:docPartPr>
      <w:docPartBody>
        <w:p w:rsidR="000969E2" w:rsidRDefault="006621A9" w:rsidP="006621A9">
          <w:pPr>
            <w:pStyle w:val="90845C1A455441F7AC25BF05A34BA3112"/>
          </w:pPr>
          <w:r>
            <w:rPr>
              <w:rFonts w:cstheme="minorHAnsi"/>
              <w:color w:val="808080" w:themeColor="background1" w:themeShade="80"/>
              <w:sz w:val="24"/>
              <w:szCs w:val="24"/>
            </w:rPr>
            <w:t>Exploração de carga</w:t>
          </w:r>
        </w:p>
      </w:docPartBody>
    </w:docPart>
    <w:docPart>
      <w:docPartPr>
        <w:name w:val="8A52F8515511446A8D51C298FEB68F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81DD63-0338-4CB5-98F9-ED6B3CDBC38E}"/>
      </w:docPartPr>
      <w:docPartBody>
        <w:p w:rsidR="006621A9" w:rsidRDefault="006621A9" w:rsidP="006621A9">
          <w:pPr>
            <w:pStyle w:val="8A52F8515511446A8D51C298FEB68F552"/>
          </w:pPr>
          <w:r>
            <w:rPr>
              <w:rStyle w:val="TextodoMarcadordePosio"/>
            </w:rPr>
            <w:t>Nº Registo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8FE"/>
    <w:rsid w:val="000969E2"/>
    <w:rsid w:val="00180AF7"/>
    <w:rsid w:val="006621A9"/>
    <w:rsid w:val="007A4563"/>
    <w:rsid w:val="0088560E"/>
    <w:rsid w:val="009608FE"/>
    <w:rsid w:val="00A97229"/>
    <w:rsid w:val="00B84ED4"/>
    <w:rsid w:val="00EA6DA4"/>
    <w:rsid w:val="00F67C4E"/>
    <w:rsid w:val="00F85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ter"/>
    <w:uiPriority w:val="9"/>
    <w:unhideWhenUsed/>
    <w:qFormat/>
    <w:rsid w:val="009608FE"/>
    <w:pPr>
      <w:keepNext/>
      <w:keepLines/>
      <w:spacing w:before="160" w:after="120" w:line="240" w:lineRule="auto"/>
      <w:outlineLvl w:val="1"/>
    </w:pPr>
    <w:rPr>
      <w:rFonts w:asciiTheme="majorHAnsi" w:eastAsiaTheme="majorEastAsia" w:hAnsiTheme="majorHAnsi" w:cstheme="majorBidi"/>
      <w:b/>
      <w:color w:val="E03E52"/>
      <w:spacing w:val="14"/>
      <w:sz w:val="24"/>
      <w:szCs w:val="26"/>
      <w:u w:val="single"/>
      <w:lang w:eastAsia="ja-JP"/>
    </w:rPr>
  </w:style>
  <w:style w:type="paragraph" w:styleId="Ttulo5">
    <w:name w:val="heading 5"/>
    <w:basedOn w:val="Normal"/>
    <w:next w:val="Normal"/>
    <w:link w:val="Ttulo5Carter"/>
    <w:autoRedefine/>
    <w:uiPriority w:val="9"/>
    <w:unhideWhenUsed/>
    <w:qFormat/>
    <w:rsid w:val="00EA6DA4"/>
    <w:pPr>
      <w:keepNext/>
      <w:keepLines/>
      <w:spacing w:before="40" w:after="120"/>
      <w:outlineLvl w:val="4"/>
    </w:pPr>
    <w:rPr>
      <w:rFonts w:asciiTheme="majorHAnsi" w:eastAsiaTheme="majorEastAsia" w:hAnsiTheme="majorHAnsi" w:cstheme="majorBidi"/>
      <w:color w:val="E03E52"/>
      <w:sz w:val="24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6621A9"/>
    <w:rPr>
      <w:color w:val="808080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9608FE"/>
    <w:rPr>
      <w:rFonts w:asciiTheme="majorHAnsi" w:eastAsiaTheme="majorEastAsia" w:hAnsiTheme="majorHAnsi" w:cstheme="majorBidi"/>
      <w:b/>
      <w:color w:val="E03E52"/>
      <w:spacing w:val="14"/>
      <w:sz w:val="24"/>
      <w:szCs w:val="26"/>
      <w:u w:val="single"/>
      <w:lang w:eastAsia="ja-JP"/>
    </w:rPr>
  </w:style>
  <w:style w:type="character" w:customStyle="1" w:styleId="Ttulo5Carter">
    <w:name w:val="Título 5 Caráter"/>
    <w:basedOn w:val="Tipodeletrapredefinidodopargrafo"/>
    <w:link w:val="Ttulo5"/>
    <w:uiPriority w:val="9"/>
    <w:rsid w:val="00EA6DA4"/>
    <w:rPr>
      <w:rFonts w:asciiTheme="majorHAnsi" w:eastAsiaTheme="majorEastAsia" w:hAnsiTheme="majorHAnsi" w:cstheme="majorBidi"/>
      <w:color w:val="E03E52"/>
      <w:sz w:val="24"/>
      <w:lang w:eastAsia="en-US"/>
    </w:rPr>
  </w:style>
  <w:style w:type="paragraph" w:customStyle="1" w:styleId="22C399BCD49148C4ABFFD839628D2197">
    <w:name w:val="22C399BCD49148C4ABFFD839628D2197"/>
    <w:rsid w:val="00F85097"/>
  </w:style>
  <w:style w:type="paragraph" w:customStyle="1" w:styleId="D70B80746E7C4B48AF0BF128207FFB71">
    <w:name w:val="D70B80746E7C4B48AF0BF128207FFB71"/>
    <w:rsid w:val="00F85097"/>
  </w:style>
  <w:style w:type="paragraph" w:customStyle="1" w:styleId="E6D5A52938D34A33857077BB9E52124D">
    <w:name w:val="E6D5A52938D34A33857077BB9E52124D"/>
    <w:rsid w:val="00F85097"/>
  </w:style>
  <w:style w:type="paragraph" w:customStyle="1" w:styleId="A3AE622A33ED45BA9465A9C48E98AFC8">
    <w:name w:val="A3AE622A33ED45BA9465A9C48E98AFC8"/>
    <w:rsid w:val="00F85097"/>
  </w:style>
  <w:style w:type="paragraph" w:customStyle="1" w:styleId="3EFAE5D184F8402B867D81A199A22A58">
    <w:name w:val="3EFAE5D184F8402B867D81A199A22A58"/>
    <w:rsid w:val="00F85097"/>
  </w:style>
  <w:style w:type="paragraph" w:customStyle="1" w:styleId="EB13DA15C88447F38643888CB706F835">
    <w:name w:val="EB13DA15C88447F38643888CB706F835"/>
    <w:rsid w:val="00F85097"/>
  </w:style>
  <w:style w:type="paragraph" w:customStyle="1" w:styleId="D8BF9C2CB58649869B1E7942048A2915">
    <w:name w:val="D8BF9C2CB58649869B1E7942048A2915"/>
    <w:rsid w:val="00F85097"/>
  </w:style>
  <w:style w:type="paragraph" w:customStyle="1" w:styleId="E717D950E4164E4EA305034025B2AF14">
    <w:name w:val="E717D950E4164E4EA305034025B2AF14"/>
    <w:rsid w:val="00F85097"/>
  </w:style>
  <w:style w:type="paragraph" w:customStyle="1" w:styleId="DA0C692F403243F99FD1C3D8B7A148E4">
    <w:name w:val="DA0C692F403243F99FD1C3D8B7A148E4"/>
    <w:rsid w:val="00F85097"/>
  </w:style>
  <w:style w:type="paragraph" w:customStyle="1" w:styleId="C6325088034B4C7993FDBF7CD83C95F7">
    <w:name w:val="C6325088034B4C7993FDBF7CD83C95F7"/>
    <w:rsid w:val="00F85097"/>
  </w:style>
  <w:style w:type="paragraph" w:customStyle="1" w:styleId="B1A5F9C6DD2C4A0FAF9EF13B0B9E7AB9">
    <w:name w:val="B1A5F9C6DD2C4A0FAF9EF13B0B9E7AB9"/>
    <w:rsid w:val="00F85097"/>
  </w:style>
  <w:style w:type="paragraph" w:customStyle="1" w:styleId="DD879C1289DE4E2C95F73A2681B92982">
    <w:name w:val="DD879C1289DE4E2C95F73A2681B92982"/>
    <w:rsid w:val="00F85097"/>
  </w:style>
  <w:style w:type="paragraph" w:customStyle="1" w:styleId="E52ED2A83EFA406580A149457EC7E3E2">
    <w:name w:val="E52ED2A83EFA406580A149457EC7E3E2"/>
    <w:rsid w:val="00F85097"/>
  </w:style>
  <w:style w:type="paragraph" w:customStyle="1" w:styleId="0731B2C9A4F14D179C91808541A58952">
    <w:name w:val="0731B2C9A4F14D179C91808541A58952"/>
    <w:rsid w:val="00F85097"/>
  </w:style>
  <w:style w:type="paragraph" w:customStyle="1" w:styleId="1C082703096148F98873661024A08AA7">
    <w:name w:val="1C082703096148F98873661024A08AA7"/>
    <w:rsid w:val="00F85097"/>
  </w:style>
  <w:style w:type="paragraph" w:customStyle="1" w:styleId="F594D9FC04C748A2BDCFF9593483F921">
    <w:name w:val="F594D9FC04C748A2BDCFF9593483F921"/>
    <w:rsid w:val="00F85097"/>
  </w:style>
  <w:style w:type="paragraph" w:customStyle="1" w:styleId="1DC2CEE73F2E47699708D5093CD7A6A5">
    <w:name w:val="1DC2CEE73F2E47699708D5093CD7A6A5"/>
    <w:rsid w:val="00F85097"/>
  </w:style>
  <w:style w:type="paragraph" w:customStyle="1" w:styleId="7B32219E1B3044719F81F879DFB3E1B5">
    <w:name w:val="7B32219E1B3044719F81F879DFB3E1B5"/>
    <w:rsid w:val="00F85097"/>
  </w:style>
  <w:style w:type="paragraph" w:customStyle="1" w:styleId="3740770B4AE24D74BA7C89E07AD24351">
    <w:name w:val="3740770B4AE24D74BA7C89E07AD24351"/>
    <w:rsid w:val="00F85097"/>
  </w:style>
  <w:style w:type="paragraph" w:customStyle="1" w:styleId="55B6EBC2982243559C9C16C17980950E">
    <w:name w:val="55B6EBC2982243559C9C16C17980950E"/>
    <w:rsid w:val="00F85097"/>
  </w:style>
  <w:style w:type="paragraph" w:customStyle="1" w:styleId="ED3E4FED4DC84168A2A206198111F172">
    <w:name w:val="ED3E4FED4DC84168A2A206198111F172"/>
    <w:rsid w:val="00F85097"/>
  </w:style>
  <w:style w:type="paragraph" w:customStyle="1" w:styleId="1E7D13E0315940D58CEC45AAA29BAFB7">
    <w:name w:val="1E7D13E0315940D58CEC45AAA29BAFB7"/>
    <w:rsid w:val="00F85097"/>
  </w:style>
  <w:style w:type="paragraph" w:customStyle="1" w:styleId="B6B5DE5B1277449D9CA870FCBCD246B1">
    <w:name w:val="B6B5DE5B1277449D9CA870FCBCD246B1"/>
    <w:rsid w:val="00F85097"/>
    <w:rPr>
      <w:rFonts w:eastAsiaTheme="minorHAnsi"/>
      <w:lang w:eastAsia="en-US"/>
    </w:rPr>
  </w:style>
  <w:style w:type="paragraph" w:customStyle="1" w:styleId="B70B2BA9FDB943F1BEBAC0AE0F6F0023">
    <w:name w:val="B70B2BA9FDB943F1BEBAC0AE0F6F0023"/>
    <w:rsid w:val="00F85097"/>
    <w:rPr>
      <w:rFonts w:eastAsiaTheme="minorHAnsi"/>
      <w:lang w:eastAsia="en-US"/>
    </w:rPr>
  </w:style>
  <w:style w:type="paragraph" w:customStyle="1" w:styleId="50D1A78F403A4A5F874255EEDC23A3B5">
    <w:name w:val="50D1A78F403A4A5F874255EEDC23A3B5"/>
    <w:rsid w:val="00F85097"/>
    <w:rPr>
      <w:rFonts w:eastAsiaTheme="minorHAnsi"/>
      <w:lang w:eastAsia="en-US"/>
    </w:rPr>
  </w:style>
  <w:style w:type="paragraph" w:customStyle="1" w:styleId="71564D3EA0B346F2A3CF05C7DF71B803">
    <w:name w:val="71564D3EA0B346F2A3CF05C7DF71B803"/>
    <w:rsid w:val="00F85097"/>
    <w:rPr>
      <w:rFonts w:eastAsiaTheme="minorHAnsi"/>
      <w:lang w:eastAsia="en-US"/>
    </w:rPr>
  </w:style>
  <w:style w:type="paragraph" w:customStyle="1" w:styleId="7F36AAB72E8246FAB128D5B3E2EC696C">
    <w:name w:val="7F36AAB72E8246FAB128D5B3E2EC696C"/>
    <w:rsid w:val="00F85097"/>
    <w:rPr>
      <w:rFonts w:eastAsiaTheme="minorHAnsi"/>
      <w:lang w:eastAsia="en-US"/>
    </w:rPr>
  </w:style>
  <w:style w:type="paragraph" w:customStyle="1" w:styleId="18B499760D3E4C50998CCB37B459D269">
    <w:name w:val="18B499760D3E4C50998CCB37B459D269"/>
    <w:rsid w:val="00F85097"/>
    <w:rPr>
      <w:rFonts w:eastAsiaTheme="minorHAnsi"/>
      <w:lang w:eastAsia="en-US"/>
    </w:rPr>
  </w:style>
  <w:style w:type="paragraph" w:customStyle="1" w:styleId="ACB6BA063E004D27840BFDE5B367FD47">
    <w:name w:val="ACB6BA063E004D27840BFDE5B367FD47"/>
    <w:rsid w:val="00F85097"/>
    <w:rPr>
      <w:rFonts w:eastAsiaTheme="minorHAnsi"/>
      <w:lang w:eastAsia="en-US"/>
    </w:rPr>
  </w:style>
  <w:style w:type="paragraph" w:customStyle="1" w:styleId="41C0FE264BE84E9F94D363EFE5A4E112">
    <w:name w:val="41C0FE264BE84E9F94D363EFE5A4E112"/>
    <w:rsid w:val="00F85097"/>
    <w:rPr>
      <w:rFonts w:eastAsiaTheme="minorHAnsi"/>
      <w:lang w:eastAsia="en-US"/>
    </w:rPr>
  </w:style>
  <w:style w:type="paragraph" w:customStyle="1" w:styleId="27D0A7679A964887A3F0D58619D82475">
    <w:name w:val="27D0A7679A964887A3F0D58619D82475"/>
    <w:rsid w:val="00F85097"/>
    <w:rPr>
      <w:rFonts w:eastAsiaTheme="minorHAnsi"/>
      <w:lang w:eastAsia="en-US"/>
    </w:rPr>
  </w:style>
  <w:style w:type="paragraph" w:customStyle="1" w:styleId="04CCF69E48DE4EB2BA8CF4CF68D00E5F">
    <w:name w:val="04CCF69E48DE4EB2BA8CF4CF68D00E5F"/>
    <w:rsid w:val="00F85097"/>
    <w:rPr>
      <w:rFonts w:eastAsiaTheme="minorHAnsi"/>
      <w:lang w:eastAsia="en-US"/>
    </w:rPr>
  </w:style>
  <w:style w:type="paragraph" w:customStyle="1" w:styleId="0F3DAA3A91934D65BC710BEC7C0BFCAD">
    <w:name w:val="0F3DAA3A91934D65BC710BEC7C0BFCAD"/>
    <w:rsid w:val="00F85097"/>
    <w:rPr>
      <w:rFonts w:eastAsiaTheme="minorHAnsi"/>
      <w:lang w:eastAsia="en-US"/>
    </w:rPr>
  </w:style>
  <w:style w:type="paragraph" w:customStyle="1" w:styleId="B6B5DE5B1277449D9CA870FCBCD246B11">
    <w:name w:val="B6B5DE5B1277449D9CA870FCBCD246B11"/>
    <w:rsid w:val="00F85097"/>
    <w:rPr>
      <w:rFonts w:eastAsiaTheme="minorHAnsi"/>
      <w:lang w:eastAsia="en-US"/>
    </w:rPr>
  </w:style>
  <w:style w:type="paragraph" w:customStyle="1" w:styleId="B70B2BA9FDB943F1BEBAC0AE0F6F00231">
    <w:name w:val="B70B2BA9FDB943F1BEBAC0AE0F6F00231"/>
    <w:rsid w:val="00F85097"/>
    <w:rPr>
      <w:rFonts w:eastAsiaTheme="minorHAnsi"/>
      <w:lang w:eastAsia="en-US"/>
    </w:rPr>
  </w:style>
  <w:style w:type="paragraph" w:customStyle="1" w:styleId="50D1A78F403A4A5F874255EEDC23A3B51">
    <w:name w:val="50D1A78F403A4A5F874255EEDC23A3B51"/>
    <w:rsid w:val="00F85097"/>
    <w:rPr>
      <w:rFonts w:eastAsiaTheme="minorHAnsi"/>
      <w:lang w:eastAsia="en-US"/>
    </w:rPr>
  </w:style>
  <w:style w:type="paragraph" w:customStyle="1" w:styleId="71564D3EA0B346F2A3CF05C7DF71B8031">
    <w:name w:val="71564D3EA0B346F2A3CF05C7DF71B8031"/>
    <w:rsid w:val="00F85097"/>
    <w:rPr>
      <w:rFonts w:eastAsiaTheme="minorHAnsi"/>
      <w:lang w:eastAsia="en-US"/>
    </w:rPr>
  </w:style>
  <w:style w:type="paragraph" w:customStyle="1" w:styleId="7F36AAB72E8246FAB128D5B3E2EC696C1">
    <w:name w:val="7F36AAB72E8246FAB128D5B3E2EC696C1"/>
    <w:rsid w:val="00F85097"/>
    <w:rPr>
      <w:rFonts w:eastAsiaTheme="minorHAnsi"/>
      <w:lang w:eastAsia="en-US"/>
    </w:rPr>
  </w:style>
  <w:style w:type="paragraph" w:customStyle="1" w:styleId="18B499760D3E4C50998CCB37B459D2691">
    <w:name w:val="18B499760D3E4C50998CCB37B459D2691"/>
    <w:rsid w:val="00F85097"/>
    <w:rPr>
      <w:rFonts w:eastAsiaTheme="minorHAnsi"/>
      <w:lang w:eastAsia="en-US"/>
    </w:rPr>
  </w:style>
  <w:style w:type="paragraph" w:customStyle="1" w:styleId="ACB6BA063E004D27840BFDE5B367FD471">
    <w:name w:val="ACB6BA063E004D27840BFDE5B367FD471"/>
    <w:rsid w:val="00F85097"/>
    <w:rPr>
      <w:rFonts w:eastAsiaTheme="minorHAnsi"/>
      <w:lang w:eastAsia="en-US"/>
    </w:rPr>
  </w:style>
  <w:style w:type="paragraph" w:customStyle="1" w:styleId="41C0FE264BE84E9F94D363EFE5A4E1121">
    <w:name w:val="41C0FE264BE84E9F94D363EFE5A4E1121"/>
    <w:rsid w:val="00F85097"/>
    <w:rPr>
      <w:rFonts w:eastAsiaTheme="minorHAnsi"/>
      <w:lang w:eastAsia="en-US"/>
    </w:rPr>
  </w:style>
  <w:style w:type="paragraph" w:customStyle="1" w:styleId="27D0A7679A964887A3F0D58619D824751">
    <w:name w:val="27D0A7679A964887A3F0D58619D824751"/>
    <w:rsid w:val="00F85097"/>
    <w:rPr>
      <w:rFonts w:eastAsiaTheme="minorHAnsi"/>
      <w:lang w:eastAsia="en-US"/>
    </w:rPr>
  </w:style>
  <w:style w:type="paragraph" w:customStyle="1" w:styleId="04CCF69E48DE4EB2BA8CF4CF68D00E5F1">
    <w:name w:val="04CCF69E48DE4EB2BA8CF4CF68D00E5F1"/>
    <w:rsid w:val="00F85097"/>
    <w:rPr>
      <w:rFonts w:eastAsiaTheme="minorHAnsi"/>
      <w:lang w:eastAsia="en-US"/>
    </w:rPr>
  </w:style>
  <w:style w:type="paragraph" w:customStyle="1" w:styleId="0F3DAA3A91934D65BC710BEC7C0BFCAD1">
    <w:name w:val="0F3DAA3A91934D65BC710BEC7C0BFCAD1"/>
    <w:rsid w:val="00F85097"/>
    <w:rPr>
      <w:rFonts w:eastAsiaTheme="minorHAnsi"/>
      <w:lang w:eastAsia="en-US"/>
    </w:rPr>
  </w:style>
  <w:style w:type="paragraph" w:customStyle="1" w:styleId="B6B5DE5B1277449D9CA870FCBCD246B13">
    <w:name w:val="B6B5DE5B1277449D9CA870FCBCD246B13"/>
    <w:rsid w:val="00F85097"/>
    <w:rPr>
      <w:rFonts w:eastAsiaTheme="minorHAnsi"/>
      <w:lang w:eastAsia="en-US"/>
    </w:rPr>
  </w:style>
  <w:style w:type="paragraph" w:customStyle="1" w:styleId="B70B2BA9FDB943F1BEBAC0AE0F6F00233">
    <w:name w:val="B70B2BA9FDB943F1BEBAC0AE0F6F00233"/>
    <w:rsid w:val="00F85097"/>
    <w:rPr>
      <w:rFonts w:eastAsiaTheme="minorHAnsi"/>
      <w:lang w:eastAsia="en-US"/>
    </w:rPr>
  </w:style>
  <w:style w:type="paragraph" w:customStyle="1" w:styleId="50D1A78F403A4A5F874255EEDC23A3B53">
    <w:name w:val="50D1A78F403A4A5F874255EEDC23A3B53"/>
    <w:rsid w:val="00F85097"/>
    <w:rPr>
      <w:rFonts w:eastAsiaTheme="minorHAnsi"/>
      <w:lang w:eastAsia="en-US"/>
    </w:rPr>
  </w:style>
  <w:style w:type="paragraph" w:customStyle="1" w:styleId="71564D3EA0B346F2A3CF05C7DF71B8033">
    <w:name w:val="71564D3EA0B346F2A3CF05C7DF71B8033"/>
    <w:rsid w:val="00F85097"/>
    <w:rPr>
      <w:rFonts w:eastAsiaTheme="minorHAnsi"/>
      <w:lang w:eastAsia="en-US"/>
    </w:rPr>
  </w:style>
  <w:style w:type="paragraph" w:customStyle="1" w:styleId="7F36AAB72E8246FAB128D5B3E2EC696C3">
    <w:name w:val="7F36AAB72E8246FAB128D5B3E2EC696C3"/>
    <w:rsid w:val="00F85097"/>
    <w:rPr>
      <w:rFonts w:eastAsiaTheme="minorHAnsi"/>
      <w:lang w:eastAsia="en-US"/>
    </w:rPr>
  </w:style>
  <w:style w:type="paragraph" w:customStyle="1" w:styleId="18B499760D3E4C50998CCB37B459D2693">
    <w:name w:val="18B499760D3E4C50998CCB37B459D2693"/>
    <w:rsid w:val="00F85097"/>
    <w:rPr>
      <w:rFonts w:eastAsiaTheme="minorHAnsi"/>
      <w:lang w:eastAsia="en-US"/>
    </w:rPr>
  </w:style>
  <w:style w:type="paragraph" w:customStyle="1" w:styleId="ACB6BA063E004D27840BFDE5B367FD473">
    <w:name w:val="ACB6BA063E004D27840BFDE5B367FD473"/>
    <w:rsid w:val="00F85097"/>
    <w:rPr>
      <w:rFonts w:eastAsiaTheme="minorHAnsi"/>
      <w:lang w:eastAsia="en-US"/>
    </w:rPr>
  </w:style>
  <w:style w:type="paragraph" w:customStyle="1" w:styleId="41C0FE264BE84E9F94D363EFE5A4E1123">
    <w:name w:val="41C0FE264BE84E9F94D363EFE5A4E1123"/>
    <w:rsid w:val="00F85097"/>
    <w:rPr>
      <w:rFonts w:eastAsiaTheme="minorHAnsi"/>
      <w:lang w:eastAsia="en-US"/>
    </w:rPr>
  </w:style>
  <w:style w:type="paragraph" w:customStyle="1" w:styleId="27D0A7679A964887A3F0D58619D824753">
    <w:name w:val="27D0A7679A964887A3F0D58619D824753"/>
    <w:rsid w:val="00F85097"/>
    <w:rPr>
      <w:rFonts w:eastAsiaTheme="minorHAnsi"/>
      <w:lang w:eastAsia="en-US"/>
    </w:rPr>
  </w:style>
  <w:style w:type="paragraph" w:customStyle="1" w:styleId="04CCF69E48DE4EB2BA8CF4CF68D00E5F3">
    <w:name w:val="04CCF69E48DE4EB2BA8CF4CF68D00E5F3"/>
    <w:rsid w:val="00F85097"/>
    <w:rPr>
      <w:rFonts w:eastAsiaTheme="minorHAnsi"/>
      <w:lang w:eastAsia="en-US"/>
    </w:rPr>
  </w:style>
  <w:style w:type="paragraph" w:customStyle="1" w:styleId="0F3DAA3A91934D65BC710BEC7C0BFCAD3">
    <w:name w:val="0F3DAA3A91934D65BC710BEC7C0BFCAD3"/>
    <w:rsid w:val="00F85097"/>
    <w:rPr>
      <w:rFonts w:eastAsiaTheme="minorHAnsi"/>
      <w:lang w:eastAsia="en-US"/>
    </w:rPr>
  </w:style>
  <w:style w:type="paragraph" w:customStyle="1" w:styleId="CAB70B5BD7234837BB1BFC19632B5179">
    <w:name w:val="CAB70B5BD7234837BB1BFC19632B5179"/>
    <w:rsid w:val="00F85097"/>
  </w:style>
  <w:style w:type="paragraph" w:customStyle="1" w:styleId="B6B5DE5B1277449D9CA870FCBCD246B12">
    <w:name w:val="B6B5DE5B1277449D9CA870FCBCD246B12"/>
    <w:rsid w:val="00A97229"/>
    <w:rPr>
      <w:rFonts w:eastAsiaTheme="minorHAnsi"/>
      <w:lang w:eastAsia="en-US"/>
    </w:rPr>
  </w:style>
  <w:style w:type="paragraph" w:customStyle="1" w:styleId="B70B2BA9FDB943F1BEBAC0AE0F6F00232">
    <w:name w:val="B70B2BA9FDB943F1BEBAC0AE0F6F00232"/>
    <w:rsid w:val="00A97229"/>
    <w:rPr>
      <w:rFonts w:eastAsiaTheme="minorHAnsi"/>
      <w:lang w:eastAsia="en-US"/>
    </w:rPr>
  </w:style>
  <w:style w:type="paragraph" w:customStyle="1" w:styleId="50D1A78F403A4A5F874255EEDC23A3B52">
    <w:name w:val="50D1A78F403A4A5F874255EEDC23A3B52"/>
    <w:rsid w:val="00A97229"/>
    <w:rPr>
      <w:rFonts w:eastAsiaTheme="minorHAnsi"/>
      <w:lang w:eastAsia="en-US"/>
    </w:rPr>
  </w:style>
  <w:style w:type="paragraph" w:customStyle="1" w:styleId="71564D3EA0B346F2A3CF05C7DF71B8032">
    <w:name w:val="71564D3EA0B346F2A3CF05C7DF71B8032"/>
    <w:rsid w:val="00A97229"/>
    <w:rPr>
      <w:rFonts w:eastAsiaTheme="minorHAnsi"/>
      <w:lang w:eastAsia="en-US"/>
    </w:rPr>
  </w:style>
  <w:style w:type="paragraph" w:customStyle="1" w:styleId="7F36AAB72E8246FAB128D5B3E2EC696C2">
    <w:name w:val="7F36AAB72E8246FAB128D5B3E2EC696C2"/>
    <w:rsid w:val="00A97229"/>
    <w:rPr>
      <w:rFonts w:eastAsiaTheme="minorHAnsi"/>
      <w:lang w:eastAsia="en-US"/>
    </w:rPr>
  </w:style>
  <w:style w:type="paragraph" w:customStyle="1" w:styleId="18B499760D3E4C50998CCB37B459D2692">
    <w:name w:val="18B499760D3E4C50998CCB37B459D2692"/>
    <w:rsid w:val="00A97229"/>
    <w:rPr>
      <w:rFonts w:eastAsiaTheme="minorHAnsi"/>
      <w:lang w:eastAsia="en-US"/>
    </w:rPr>
  </w:style>
  <w:style w:type="paragraph" w:customStyle="1" w:styleId="ACB6BA063E004D27840BFDE5B367FD472">
    <w:name w:val="ACB6BA063E004D27840BFDE5B367FD472"/>
    <w:rsid w:val="00A97229"/>
    <w:rPr>
      <w:rFonts w:eastAsiaTheme="minorHAnsi"/>
      <w:lang w:eastAsia="en-US"/>
    </w:rPr>
  </w:style>
  <w:style w:type="paragraph" w:customStyle="1" w:styleId="41C0FE264BE84E9F94D363EFE5A4E1122">
    <w:name w:val="41C0FE264BE84E9F94D363EFE5A4E1122"/>
    <w:rsid w:val="00A97229"/>
    <w:rPr>
      <w:rFonts w:eastAsiaTheme="minorHAnsi"/>
      <w:lang w:eastAsia="en-US"/>
    </w:rPr>
  </w:style>
  <w:style w:type="paragraph" w:customStyle="1" w:styleId="27D0A7679A964887A3F0D58619D824752">
    <w:name w:val="27D0A7679A964887A3F0D58619D824752"/>
    <w:rsid w:val="00A97229"/>
    <w:rPr>
      <w:rFonts w:eastAsiaTheme="minorHAnsi"/>
      <w:lang w:eastAsia="en-US"/>
    </w:rPr>
  </w:style>
  <w:style w:type="paragraph" w:customStyle="1" w:styleId="04CCF69E48DE4EB2BA8CF4CF68D00E5F2">
    <w:name w:val="04CCF69E48DE4EB2BA8CF4CF68D00E5F2"/>
    <w:rsid w:val="00A97229"/>
    <w:rPr>
      <w:rFonts w:eastAsiaTheme="minorHAnsi"/>
      <w:lang w:eastAsia="en-US"/>
    </w:rPr>
  </w:style>
  <w:style w:type="paragraph" w:customStyle="1" w:styleId="0F3DAA3A91934D65BC710BEC7C0BFCAD2">
    <w:name w:val="0F3DAA3A91934D65BC710BEC7C0BFCAD2"/>
    <w:rsid w:val="00A97229"/>
    <w:rPr>
      <w:rFonts w:eastAsiaTheme="minorHAnsi"/>
      <w:lang w:eastAsia="en-US"/>
    </w:rPr>
  </w:style>
  <w:style w:type="paragraph" w:customStyle="1" w:styleId="53D0E1F4FB4D411BA15F7CD688CB93CD2">
    <w:name w:val="53D0E1F4FB4D411BA15F7CD688CB93CD2"/>
    <w:rsid w:val="00A97229"/>
    <w:rPr>
      <w:rFonts w:eastAsiaTheme="minorHAnsi"/>
      <w:lang w:eastAsia="en-US"/>
    </w:rPr>
  </w:style>
  <w:style w:type="paragraph" w:customStyle="1" w:styleId="04B19C62C2904146A34CD262A7A6E67D2">
    <w:name w:val="04B19C62C2904146A34CD262A7A6E67D2"/>
    <w:rsid w:val="00A97229"/>
    <w:rPr>
      <w:rFonts w:eastAsiaTheme="minorHAnsi"/>
      <w:lang w:eastAsia="en-US"/>
    </w:rPr>
  </w:style>
  <w:style w:type="paragraph" w:customStyle="1" w:styleId="1277C38790DE422D98B55E578864CFE52">
    <w:name w:val="1277C38790DE422D98B55E578864CFE52"/>
    <w:rsid w:val="00A97229"/>
    <w:rPr>
      <w:rFonts w:eastAsiaTheme="minorHAnsi"/>
      <w:lang w:eastAsia="en-US"/>
    </w:rPr>
  </w:style>
  <w:style w:type="paragraph" w:customStyle="1" w:styleId="1A17DD72144A4C38AE189CC46596AE4D2">
    <w:name w:val="1A17DD72144A4C38AE189CC46596AE4D2"/>
    <w:rsid w:val="00A97229"/>
    <w:rPr>
      <w:rFonts w:eastAsiaTheme="minorHAnsi"/>
      <w:lang w:eastAsia="en-US"/>
    </w:rPr>
  </w:style>
  <w:style w:type="paragraph" w:customStyle="1" w:styleId="307AD02AECC546FFB41CE467B9EEBDCA2">
    <w:name w:val="307AD02AECC546FFB41CE467B9EEBDCA2"/>
    <w:rsid w:val="00A97229"/>
    <w:rPr>
      <w:rFonts w:eastAsiaTheme="minorHAnsi"/>
      <w:lang w:eastAsia="en-US"/>
    </w:rPr>
  </w:style>
  <w:style w:type="paragraph" w:customStyle="1" w:styleId="58DA68A76ED34779BD73D56525AF1CC12">
    <w:name w:val="58DA68A76ED34779BD73D56525AF1CC12"/>
    <w:rsid w:val="00A97229"/>
    <w:rPr>
      <w:rFonts w:eastAsiaTheme="minorHAnsi"/>
      <w:lang w:eastAsia="en-US"/>
    </w:rPr>
  </w:style>
  <w:style w:type="paragraph" w:customStyle="1" w:styleId="725353E06BB1415F9C52849F5E1B28FC2">
    <w:name w:val="725353E06BB1415F9C52849F5E1B28FC2"/>
    <w:rsid w:val="00A97229"/>
    <w:rPr>
      <w:rFonts w:eastAsiaTheme="minorHAnsi"/>
      <w:lang w:eastAsia="en-US"/>
    </w:rPr>
  </w:style>
  <w:style w:type="paragraph" w:customStyle="1" w:styleId="5B4B890FE180457EB8E380CC1697EBA92">
    <w:name w:val="5B4B890FE180457EB8E380CC1697EBA92"/>
    <w:rsid w:val="00A97229"/>
    <w:rPr>
      <w:rFonts w:eastAsiaTheme="minorHAnsi"/>
      <w:lang w:eastAsia="en-US"/>
    </w:rPr>
  </w:style>
  <w:style w:type="paragraph" w:customStyle="1" w:styleId="F29DC6AB08674AE0868DB73AD82BE07C2">
    <w:name w:val="F29DC6AB08674AE0868DB73AD82BE07C2"/>
    <w:rsid w:val="00A97229"/>
    <w:rPr>
      <w:rFonts w:eastAsiaTheme="minorHAnsi"/>
      <w:lang w:eastAsia="en-US"/>
    </w:rPr>
  </w:style>
  <w:style w:type="paragraph" w:customStyle="1" w:styleId="CE9DB36F44374DC4BF10DAE85591B00A2">
    <w:name w:val="CE9DB36F44374DC4BF10DAE85591B00A2"/>
    <w:rsid w:val="00A97229"/>
    <w:rPr>
      <w:rFonts w:eastAsiaTheme="minorHAnsi"/>
      <w:lang w:eastAsia="en-US"/>
    </w:rPr>
  </w:style>
  <w:style w:type="paragraph" w:customStyle="1" w:styleId="C014CC7A3A394AB996E57CD7228EC7452">
    <w:name w:val="C014CC7A3A394AB996E57CD7228EC7452"/>
    <w:rsid w:val="00A97229"/>
    <w:rPr>
      <w:rFonts w:eastAsiaTheme="minorHAnsi"/>
      <w:lang w:eastAsia="en-US"/>
    </w:rPr>
  </w:style>
  <w:style w:type="paragraph" w:customStyle="1" w:styleId="F2CBF5A1BA134B078B214CADB62DB52E2">
    <w:name w:val="F2CBF5A1BA134B078B214CADB62DB52E2"/>
    <w:rsid w:val="00A97229"/>
    <w:rPr>
      <w:rFonts w:eastAsiaTheme="minorHAnsi"/>
      <w:lang w:eastAsia="en-US"/>
    </w:rPr>
  </w:style>
  <w:style w:type="paragraph" w:customStyle="1" w:styleId="B80F6D08980043CFADD504E0973BACA02">
    <w:name w:val="B80F6D08980043CFADD504E0973BACA02"/>
    <w:rsid w:val="00A97229"/>
    <w:rPr>
      <w:rFonts w:eastAsiaTheme="minorHAnsi"/>
      <w:lang w:eastAsia="en-US"/>
    </w:rPr>
  </w:style>
  <w:style w:type="paragraph" w:customStyle="1" w:styleId="2924A815C8DD40C88007F988415C3E6A2">
    <w:name w:val="2924A815C8DD40C88007F988415C3E6A2"/>
    <w:rsid w:val="00A97229"/>
    <w:rPr>
      <w:rFonts w:eastAsiaTheme="minorHAnsi"/>
      <w:lang w:eastAsia="en-US"/>
    </w:rPr>
  </w:style>
  <w:style w:type="paragraph" w:customStyle="1" w:styleId="50848C164ECB4191B95E813E9E3EF6B02">
    <w:name w:val="50848C164ECB4191B95E813E9E3EF6B02"/>
    <w:rsid w:val="00A97229"/>
    <w:rPr>
      <w:rFonts w:eastAsiaTheme="minorHAnsi"/>
      <w:lang w:eastAsia="en-US"/>
    </w:rPr>
  </w:style>
  <w:style w:type="paragraph" w:customStyle="1" w:styleId="BF34C0C1D552473FB06DBA35DDE685FB2">
    <w:name w:val="BF34C0C1D552473FB06DBA35DDE685FB2"/>
    <w:rsid w:val="00A97229"/>
    <w:rPr>
      <w:rFonts w:eastAsiaTheme="minorHAnsi"/>
      <w:lang w:eastAsia="en-US"/>
    </w:rPr>
  </w:style>
  <w:style w:type="paragraph" w:customStyle="1" w:styleId="B3F47FD188334A99B80B4EEB315063812">
    <w:name w:val="B3F47FD188334A99B80B4EEB315063812"/>
    <w:rsid w:val="00A97229"/>
    <w:rPr>
      <w:rFonts w:eastAsiaTheme="minorHAnsi"/>
      <w:lang w:eastAsia="en-US"/>
    </w:rPr>
  </w:style>
  <w:style w:type="paragraph" w:customStyle="1" w:styleId="82760928B2FD4F518EBA450002666C27">
    <w:name w:val="82760928B2FD4F518EBA450002666C27"/>
    <w:rsid w:val="00F85097"/>
  </w:style>
  <w:style w:type="paragraph" w:customStyle="1" w:styleId="8D432FF6C12B48F196C31BB551A67E81">
    <w:name w:val="8D432FF6C12B48F196C31BB551A67E81"/>
    <w:rsid w:val="00F85097"/>
  </w:style>
  <w:style w:type="paragraph" w:customStyle="1" w:styleId="0A088CB2ADD54881AA04FE1E0623A5BF">
    <w:name w:val="0A088CB2ADD54881AA04FE1E0623A5BF"/>
    <w:rsid w:val="00F85097"/>
  </w:style>
  <w:style w:type="paragraph" w:customStyle="1" w:styleId="C19E18B708584E16ADB399EAD2F02112">
    <w:name w:val="C19E18B708584E16ADB399EAD2F02112"/>
    <w:rsid w:val="00F85097"/>
  </w:style>
  <w:style w:type="paragraph" w:customStyle="1" w:styleId="5118E219362D4702980FCAC55E01A579">
    <w:name w:val="5118E219362D4702980FCAC55E01A579"/>
    <w:rsid w:val="00F85097"/>
  </w:style>
  <w:style w:type="paragraph" w:customStyle="1" w:styleId="B9556A936C804B0BA67A5ED8E62A5495">
    <w:name w:val="B9556A936C804B0BA67A5ED8E62A5495"/>
    <w:rsid w:val="00F85097"/>
  </w:style>
  <w:style w:type="paragraph" w:customStyle="1" w:styleId="4772C3A3A13942878AD8921B826497C1">
    <w:name w:val="4772C3A3A13942878AD8921B826497C1"/>
    <w:rsid w:val="00F85097"/>
  </w:style>
  <w:style w:type="paragraph" w:customStyle="1" w:styleId="E452D02C20BD4C31A9F31DC9F5BFDE43">
    <w:name w:val="E452D02C20BD4C31A9F31DC9F5BFDE43"/>
    <w:rsid w:val="00F85097"/>
  </w:style>
  <w:style w:type="paragraph" w:customStyle="1" w:styleId="F5795753C79049CCA21972623404C871">
    <w:name w:val="F5795753C79049CCA21972623404C871"/>
    <w:rsid w:val="00F85097"/>
  </w:style>
  <w:style w:type="paragraph" w:customStyle="1" w:styleId="337E456A26084A5FB1A01D7B48118B25">
    <w:name w:val="337E456A26084A5FB1A01D7B48118B25"/>
    <w:rsid w:val="00F85097"/>
  </w:style>
  <w:style w:type="paragraph" w:customStyle="1" w:styleId="B0B03827721E460098BC2ADDADF5B29A">
    <w:name w:val="B0B03827721E460098BC2ADDADF5B29A"/>
    <w:rsid w:val="00F85097"/>
  </w:style>
  <w:style w:type="paragraph" w:customStyle="1" w:styleId="B16FE18888994443A58F523566BBE83C">
    <w:name w:val="B16FE18888994443A58F523566BBE83C"/>
    <w:rsid w:val="00F85097"/>
  </w:style>
  <w:style w:type="paragraph" w:customStyle="1" w:styleId="D02999ECCF834ED58284C2C945951A44">
    <w:name w:val="D02999ECCF834ED58284C2C945951A44"/>
    <w:rsid w:val="00F85097"/>
  </w:style>
  <w:style w:type="paragraph" w:customStyle="1" w:styleId="C2EA79134AAA4760ABA9DD782E3215D0">
    <w:name w:val="C2EA79134AAA4760ABA9DD782E3215D0"/>
    <w:rsid w:val="00F85097"/>
  </w:style>
  <w:style w:type="paragraph" w:customStyle="1" w:styleId="8EFE3BFFEC544F0B967C9F562321A1E7">
    <w:name w:val="8EFE3BFFEC544F0B967C9F562321A1E7"/>
    <w:rsid w:val="00F85097"/>
  </w:style>
  <w:style w:type="paragraph" w:customStyle="1" w:styleId="B6B5DE5B1277449D9CA870FCBCD246B14">
    <w:name w:val="B6B5DE5B1277449D9CA870FCBCD246B14"/>
    <w:rsid w:val="00F85097"/>
    <w:rPr>
      <w:rFonts w:eastAsiaTheme="minorHAnsi"/>
      <w:lang w:eastAsia="en-US"/>
    </w:rPr>
  </w:style>
  <w:style w:type="paragraph" w:customStyle="1" w:styleId="B70B2BA9FDB943F1BEBAC0AE0F6F00234">
    <w:name w:val="B70B2BA9FDB943F1BEBAC0AE0F6F00234"/>
    <w:rsid w:val="00F85097"/>
    <w:rPr>
      <w:rFonts w:eastAsiaTheme="minorHAnsi"/>
      <w:lang w:eastAsia="en-US"/>
    </w:rPr>
  </w:style>
  <w:style w:type="paragraph" w:customStyle="1" w:styleId="50D1A78F403A4A5F874255EEDC23A3B54">
    <w:name w:val="50D1A78F403A4A5F874255EEDC23A3B54"/>
    <w:rsid w:val="00F85097"/>
    <w:rPr>
      <w:rFonts w:eastAsiaTheme="minorHAnsi"/>
      <w:lang w:eastAsia="en-US"/>
    </w:rPr>
  </w:style>
  <w:style w:type="paragraph" w:customStyle="1" w:styleId="71564D3EA0B346F2A3CF05C7DF71B8034">
    <w:name w:val="71564D3EA0B346F2A3CF05C7DF71B8034"/>
    <w:rsid w:val="00F85097"/>
    <w:rPr>
      <w:rFonts w:eastAsiaTheme="minorHAnsi"/>
      <w:lang w:eastAsia="en-US"/>
    </w:rPr>
  </w:style>
  <w:style w:type="paragraph" w:customStyle="1" w:styleId="7F36AAB72E8246FAB128D5B3E2EC696C4">
    <w:name w:val="7F36AAB72E8246FAB128D5B3E2EC696C4"/>
    <w:rsid w:val="00F85097"/>
    <w:rPr>
      <w:rFonts w:eastAsiaTheme="minorHAnsi"/>
      <w:lang w:eastAsia="en-US"/>
    </w:rPr>
  </w:style>
  <w:style w:type="paragraph" w:customStyle="1" w:styleId="18B499760D3E4C50998CCB37B459D2694">
    <w:name w:val="18B499760D3E4C50998CCB37B459D2694"/>
    <w:rsid w:val="00F85097"/>
    <w:rPr>
      <w:rFonts w:eastAsiaTheme="minorHAnsi"/>
      <w:lang w:eastAsia="en-US"/>
    </w:rPr>
  </w:style>
  <w:style w:type="paragraph" w:customStyle="1" w:styleId="ACB6BA063E004D27840BFDE5B367FD474">
    <w:name w:val="ACB6BA063E004D27840BFDE5B367FD474"/>
    <w:rsid w:val="00F85097"/>
    <w:rPr>
      <w:rFonts w:eastAsiaTheme="minorHAnsi"/>
      <w:lang w:eastAsia="en-US"/>
    </w:rPr>
  </w:style>
  <w:style w:type="paragraph" w:customStyle="1" w:styleId="41C0FE264BE84E9F94D363EFE5A4E1124">
    <w:name w:val="41C0FE264BE84E9F94D363EFE5A4E1124"/>
    <w:rsid w:val="00F85097"/>
    <w:rPr>
      <w:rFonts w:eastAsiaTheme="minorHAnsi"/>
      <w:lang w:eastAsia="en-US"/>
    </w:rPr>
  </w:style>
  <w:style w:type="paragraph" w:customStyle="1" w:styleId="27D0A7679A964887A3F0D58619D824754">
    <w:name w:val="27D0A7679A964887A3F0D58619D824754"/>
    <w:rsid w:val="00F85097"/>
    <w:rPr>
      <w:rFonts w:eastAsiaTheme="minorHAnsi"/>
      <w:lang w:eastAsia="en-US"/>
    </w:rPr>
  </w:style>
  <w:style w:type="paragraph" w:customStyle="1" w:styleId="04CCF69E48DE4EB2BA8CF4CF68D00E5F4">
    <w:name w:val="04CCF69E48DE4EB2BA8CF4CF68D00E5F4"/>
    <w:rsid w:val="00F85097"/>
    <w:rPr>
      <w:rFonts w:eastAsiaTheme="minorHAnsi"/>
      <w:lang w:eastAsia="en-US"/>
    </w:rPr>
  </w:style>
  <w:style w:type="paragraph" w:customStyle="1" w:styleId="0F3DAA3A91934D65BC710BEC7C0BFCAD4">
    <w:name w:val="0F3DAA3A91934D65BC710BEC7C0BFCAD4"/>
    <w:rsid w:val="00F85097"/>
    <w:rPr>
      <w:rFonts w:eastAsiaTheme="minorHAnsi"/>
      <w:lang w:eastAsia="en-US"/>
    </w:rPr>
  </w:style>
  <w:style w:type="paragraph" w:customStyle="1" w:styleId="ACECB96927AB4A88B400E3C253A3611E">
    <w:name w:val="ACECB96927AB4A88B400E3C253A3611E"/>
    <w:rsid w:val="00F85097"/>
    <w:rPr>
      <w:rFonts w:eastAsiaTheme="minorHAnsi"/>
      <w:lang w:eastAsia="en-US"/>
    </w:rPr>
  </w:style>
  <w:style w:type="paragraph" w:customStyle="1" w:styleId="90845C1A455441F7AC25BF05A34BA311">
    <w:name w:val="90845C1A455441F7AC25BF05A34BA311"/>
    <w:rsid w:val="00F85097"/>
    <w:rPr>
      <w:rFonts w:eastAsiaTheme="minorHAnsi"/>
      <w:lang w:eastAsia="en-US"/>
    </w:rPr>
  </w:style>
  <w:style w:type="paragraph" w:customStyle="1" w:styleId="82760928B2FD4F518EBA450002666C271">
    <w:name w:val="82760928B2FD4F518EBA450002666C271"/>
    <w:rsid w:val="00F85097"/>
    <w:rPr>
      <w:rFonts w:eastAsiaTheme="minorHAnsi"/>
      <w:lang w:eastAsia="en-US"/>
    </w:rPr>
  </w:style>
  <w:style w:type="paragraph" w:customStyle="1" w:styleId="0A088CB2ADD54881AA04FE1E0623A5BF1">
    <w:name w:val="0A088CB2ADD54881AA04FE1E0623A5BF1"/>
    <w:rsid w:val="00F85097"/>
    <w:rPr>
      <w:rFonts w:eastAsiaTheme="minorHAnsi"/>
      <w:lang w:eastAsia="en-US"/>
    </w:rPr>
  </w:style>
  <w:style w:type="paragraph" w:customStyle="1" w:styleId="8EFE3BFFEC544F0B967C9F562321A1E71">
    <w:name w:val="8EFE3BFFEC544F0B967C9F562321A1E71"/>
    <w:rsid w:val="00F85097"/>
    <w:rPr>
      <w:rFonts w:eastAsiaTheme="minorHAnsi"/>
      <w:lang w:eastAsia="en-US"/>
    </w:rPr>
  </w:style>
  <w:style w:type="paragraph" w:customStyle="1" w:styleId="5118E219362D4702980FCAC55E01A5791">
    <w:name w:val="5118E219362D4702980FCAC55E01A5791"/>
    <w:rsid w:val="00F85097"/>
    <w:rPr>
      <w:rFonts w:eastAsiaTheme="minorHAnsi"/>
      <w:lang w:eastAsia="en-US"/>
    </w:rPr>
  </w:style>
  <w:style w:type="paragraph" w:customStyle="1" w:styleId="4772C3A3A13942878AD8921B826497C11">
    <w:name w:val="4772C3A3A13942878AD8921B826497C11"/>
    <w:rsid w:val="00F85097"/>
    <w:rPr>
      <w:rFonts w:eastAsiaTheme="minorHAnsi"/>
      <w:lang w:eastAsia="en-US"/>
    </w:rPr>
  </w:style>
  <w:style w:type="paragraph" w:customStyle="1" w:styleId="8A52F8515511446A8D51C298FEB68F55">
    <w:name w:val="8A52F8515511446A8D51C298FEB68F55"/>
    <w:rsid w:val="000969E2"/>
  </w:style>
  <w:style w:type="paragraph" w:customStyle="1" w:styleId="B6B5DE5B1277449D9CA870FCBCD246B15">
    <w:name w:val="B6B5DE5B1277449D9CA870FCBCD246B15"/>
    <w:rsid w:val="006621A9"/>
    <w:rPr>
      <w:rFonts w:eastAsiaTheme="minorHAnsi"/>
      <w:lang w:eastAsia="en-US"/>
    </w:rPr>
  </w:style>
  <w:style w:type="paragraph" w:customStyle="1" w:styleId="B70B2BA9FDB943F1BEBAC0AE0F6F00235">
    <w:name w:val="B70B2BA9FDB943F1BEBAC0AE0F6F00235"/>
    <w:rsid w:val="006621A9"/>
    <w:rPr>
      <w:rFonts w:eastAsiaTheme="minorHAnsi"/>
      <w:lang w:eastAsia="en-US"/>
    </w:rPr>
  </w:style>
  <w:style w:type="paragraph" w:customStyle="1" w:styleId="50D1A78F403A4A5F874255EEDC23A3B55">
    <w:name w:val="50D1A78F403A4A5F874255EEDC23A3B55"/>
    <w:rsid w:val="006621A9"/>
    <w:rPr>
      <w:rFonts w:eastAsiaTheme="minorHAnsi"/>
      <w:lang w:eastAsia="en-US"/>
    </w:rPr>
  </w:style>
  <w:style w:type="paragraph" w:customStyle="1" w:styleId="71564D3EA0B346F2A3CF05C7DF71B8035">
    <w:name w:val="71564D3EA0B346F2A3CF05C7DF71B8035"/>
    <w:rsid w:val="006621A9"/>
    <w:rPr>
      <w:rFonts w:eastAsiaTheme="minorHAnsi"/>
      <w:lang w:eastAsia="en-US"/>
    </w:rPr>
  </w:style>
  <w:style w:type="paragraph" w:customStyle="1" w:styleId="7F36AAB72E8246FAB128D5B3E2EC696C5">
    <w:name w:val="7F36AAB72E8246FAB128D5B3E2EC696C5"/>
    <w:rsid w:val="006621A9"/>
    <w:rPr>
      <w:rFonts w:eastAsiaTheme="minorHAnsi"/>
      <w:lang w:eastAsia="en-US"/>
    </w:rPr>
  </w:style>
  <w:style w:type="paragraph" w:customStyle="1" w:styleId="18B499760D3E4C50998CCB37B459D2695">
    <w:name w:val="18B499760D3E4C50998CCB37B459D2695"/>
    <w:rsid w:val="006621A9"/>
    <w:rPr>
      <w:rFonts w:eastAsiaTheme="minorHAnsi"/>
      <w:lang w:eastAsia="en-US"/>
    </w:rPr>
  </w:style>
  <w:style w:type="paragraph" w:customStyle="1" w:styleId="ACB6BA063E004D27840BFDE5B367FD475">
    <w:name w:val="ACB6BA063E004D27840BFDE5B367FD475"/>
    <w:rsid w:val="006621A9"/>
    <w:rPr>
      <w:rFonts w:eastAsiaTheme="minorHAnsi"/>
      <w:lang w:eastAsia="en-US"/>
    </w:rPr>
  </w:style>
  <w:style w:type="paragraph" w:customStyle="1" w:styleId="41C0FE264BE84E9F94D363EFE5A4E1125">
    <w:name w:val="41C0FE264BE84E9F94D363EFE5A4E1125"/>
    <w:rsid w:val="006621A9"/>
    <w:rPr>
      <w:rFonts w:eastAsiaTheme="minorHAnsi"/>
      <w:lang w:eastAsia="en-US"/>
    </w:rPr>
  </w:style>
  <w:style w:type="paragraph" w:customStyle="1" w:styleId="8A52F8515511446A8D51C298FEB68F551">
    <w:name w:val="8A52F8515511446A8D51C298FEB68F551"/>
    <w:rsid w:val="006621A9"/>
    <w:rPr>
      <w:rFonts w:eastAsiaTheme="minorHAnsi"/>
      <w:lang w:eastAsia="en-US"/>
    </w:rPr>
  </w:style>
  <w:style w:type="paragraph" w:customStyle="1" w:styleId="27D0A7679A964887A3F0D58619D824755">
    <w:name w:val="27D0A7679A964887A3F0D58619D824755"/>
    <w:rsid w:val="006621A9"/>
    <w:rPr>
      <w:rFonts w:eastAsiaTheme="minorHAnsi"/>
      <w:lang w:eastAsia="en-US"/>
    </w:rPr>
  </w:style>
  <w:style w:type="paragraph" w:customStyle="1" w:styleId="04CCF69E48DE4EB2BA8CF4CF68D00E5F5">
    <w:name w:val="04CCF69E48DE4EB2BA8CF4CF68D00E5F5"/>
    <w:rsid w:val="006621A9"/>
    <w:rPr>
      <w:rFonts w:eastAsiaTheme="minorHAnsi"/>
      <w:lang w:eastAsia="en-US"/>
    </w:rPr>
  </w:style>
  <w:style w:type="paragraph" w:customStyle="1" w:styleId="0F3DAA3A91934D65BC710BEC7C0BFCAD5">
    <w:name w:val="0F3DAA3A91934D65BC710BEC7C0BFCAD5"/>
    <w:rsid w:val="006621A9"/>
    <w:rPr>
      <w:rFonts w:eastAsiaTheme="minorHAnsi"/>
      <w:lang w:eastAsia="en-US"/>
    </w:rPr>
  </w:style>
  <w:style w:type="paragraph" w:customStyle="1" w:styleId="ACECB96927AB4A88B400E3C253A3611E1">
    <w:name w:val="ACECB96927AB4A88B400E3C253A3611E1"/>
    <w:rsid w:val="006621A9"/>
    <w:rPr>
      <w:rFonts w:eastAsiaTheme="minorHAnsi"/>
      <w:lang w:eastAsia="en-US"/>
    </w:rPr>
  </w:style>
  <w:style w:type="paragraph" w:customStyle="1" w:styleId="90845C1A455441F7AC25BF05A34BA3111">
    <w:name w:val="90845C1A455441F7AC25BF05A34BA3111"/>
    <w:rsid w:val="006621A9"/>
    <w:rPr>
      <w:rFonts w:eastAsiaTheme="minorHAnsi"/>
      <w:lang w:eastAsia="en-US"/>
    </w:rPr>
  </w:style>
  <w:style w:type="paragraph" w:customStyle="1" w:styleId="82760928B2FD4F518EBA450002666C272">
    <w:name w:val="82760928B2FD4F518EBA450002666C272"/>
    <w:rsid w:val="006621A9"/>
    <w:rPr>
      <w:rFonts w:eastAsiaTheme="minorHAnsi"/>
      <w:lang w:eastAsia="en-US"/>
    </w:rPr>
  </w:style>
  <w:style w:type="paragraph" w:customStyle="1" w:styleId="0A088CB2ADD54881AA04FE1E0623A5BF2">
    <w:name w:val="0A088CB2ADD54881AA04FE1E0623A5BF2"/>
    <w:rsid w:val="006621A9"/>
    <w:rPr>
      <w:rFonts w:eastAsiaTheme="minorHAnsi"/>
      <w:lang w:eastAsia="en-US"/>
    </w:rPr>
  </w:style>
  <w:style w:type="paragraph" w:customStyle="1" w:styleId="8EFE3BFFEC544F0B967C9F562321A1E72">
    <w:name w:val="8EFE3BFFEC544F0B967C9F562321A1E72"/>
    <w:rsid w:val="006621A9"/>
    <w:rPr>
      <w:rFonts w:eastAsiaTheme="minorHAnsi"/>
      <w:lang w:eastAsia="en-US"/>
    </w:rPr>
  </w:style>
  <w:style w:type="paragraph" w:customStyle="1" w:styleId="5118E219362D4702980FCAC55E01A5792">
    <w:name w:val="5118E219362D4702980FCAC55E01A5792"/>
    <w:rsid w:val="006621A9"/>
    <w:rPr>
      <w:rFonts w:eastAsiaTheme="minorHAnsi"/>
      <w:lang w:eastAsia="en-US"/>
    </w:rPr>
  </w:style>
  <w:style w:type="paragraph" w:customStyle="1" w:styleId="4772C3A3A13942878AD8921B826497C12">
    <w:name w:val="4772C3A3A13942878AD8921B826497C12"/>
    <w:rsid w:val="006621A9"/>
    <w:rPr>
      <w:rFonts w:eastAsiaTheme="minorHAnsi"/>
      <w:lang w:eastAsia="en-US"/>
    </w:rPr>
  </w:style>
  <w:style w:type="paragraph" w:customStyle="1" w:styleId="B6B5DE5B1277449D9CA870FCBCD246B16">
    <w:name w:val="B6B5DE5B1277449D9CA870FCBCD246B16"/>
    <w:rsid w:val="006621A9"/>
    <w:rPr>
      <w:rFonts w:eastAsiaTheme="minorHAnsi"/>
      <w:lang w:eastAsia="en-US"/>
    </w:rPr>
  </w:style>
  <w:style w:type="paragraph" w:customStyle="1" w:styleId="B70B2BA9FDB943F1BEBAC0AE0F6F00236">
    <w:name w:val="B70B2BA9FDB943F1BEBAC0AE0F6F00236"/>
    <w:rsid w:val="006621A9"/>
    <w:rPr>
      <w:rFonts w:eastAsiaTheme="minorHAnsi"/>
      <w:lang w:eastAsia="en-US"/>
    </w:rPr>
  </w:style>
  <w:style w:type="paragraph" w:customStyle="1" w:styleId="50D1A78F403A4A5F874255EEDC23A3B56">
    <w:name w:val="50D1A78F403A4A5F874255EEDC23A3B56"/>
    <w:rsid w:val="006621A9"/>
    <w:rPr>
      <w:rFonts w:eastAsiaTheme="minorHAnsi"/>
      <w:lang w:eastAsia="en-US"/>
    </w:rPr>
  </w:style>
  <w:style w:type="paragraph" w:customStyle="1" w:styleId="71564D3EA0B346F2A3CF05C7DF71B8036">
    <w:name w:val="71564D3EA0B346F2A3CF05C7DF71B8036"/>
    <w:rsid w:val="006621A9"/>
    <w:rPr>
      <w:rFonts w:eastAsiaTheme="minorHAnsi"/>
      <w:lang w:eastAsia="en-US"/>
    </w:rPr>
  </w:style>
  <w:style w:type="paragraph" w:customStyle="1" w:styleId="7F36AAB72E8246FAB128D5B3E2EC696C6">
    <w:name w:val="7F36AAB72E8246FAB128D5B3E2EC696C6"/>
    <w:rsid w:val="006621A9"/>
    <w:rPr>
      <w:rFonts w:eastAsiaTheme="minorHAnsi"/>
      <w:lang w:eastAsia="en-US"/>
    </w:rPr>
  </w:style>
  <w:style w:type="paragraph" w:customStyle="1" w:styleId="18B499760D3E4C50998CCB37B459D2696">
    <w:name w:val="18B499760D3E4C50998CCB37B459D2696"/>
    <w:rsid w:val="006621A9"/>
    <w:rPr>
      <w:rFonts w:eastAsiaTheme="minorHAnsi"/>
      <w:lang w:eastAsia="en-US"/>
    </w:rPr>
  </w:style>
  <w:style w:type="paragraph" w:customStyle="1" w:styleId="ACB6BA063E004D27840BFDE5B367FD476">
    <w:name w:val="ACB6BA063E004D27840BFDE5B367FD476"/>
    <w:rsid w:val="006621A9"/>
    <w:rPr>
      <w:rFonts w:eastAsiaTheme="minorHAnsi"/>
      <w:lang w:eastAsia="en-US"/>
    </w:rPr>
  </w:style>
  <w:style w:type="paragraph" w:customStyle="1" w:styleId="41C0FE264BE84E9F94D363EFE5A4E1126">
    <w:name w:val="41C0FE264BE84E9F94D363EFE5A4E1126"/>
    <w:rsid w:val="006621A9"/>
    <w:rPr>
      <w:rFonts w:eastAsiaTheme="minorHAnsi"/>
      <w:lang w:eastAsia="en-US"/>
    </w:rPr>
  </w:style>
  <w:style w:type="paragraph" w:customStyle="1" w:styleId="8A52F8515511446A8D51C298FEB68F552">
    <w:name w:val="8A52F8515511446A8D51C298FEB68F552"/>
    <w:rsid w:val="006621A9"/>
    <w:rPr>
      <w:rFonts w:eastAsiaTheme="minorHAnsi"/>
      <w:lang w:eastAsia="en-US"/>
    </w:rPr>
  </w:style>
  <w:style w:type="paragraph" w:customStyle="1" w:styleId="27D0A7679A964887A3F0D58619D824756">
    <w:name w:val="27D0A7679A964887A3F0D58619D824756"/>
    <w:rsid w:val="006621A9"/>
    <w:rPr>
      <w:rFonts w:eastAsiaTheme="minorHAnsi"/>
      <w:lang w:eastAsia="en-US"/>
    </w:rPr>
  </w:style>
  <w:style w:type="paragraph" w:customStyle="1" w:styleId="04CCF69E48DE4EB2BA8CF4CF68D00E5F6">
    <w:name w:val="04CCF69E48DE4EB2BA8CF4CF68D00E5F6"/>
    <w:rsid w:val="006621A9"/>
    <w:rPr>
      <w:rFonts w:eastAsiaTheme="minorHAnsi"/>
      <w:lang w:eastAsia="en-US"/>
    </w:rPr>
  </w:style>
  <w:style w:type="paragraph" w:customStyle="1" w:styleId="0F3DAA3A91934D65BC710BEC7C0BFCAD6">
    <w:name w:val="0F3DAA3A91934D65BC710BEC7C0BFCAD6"/>
    <w:rsid w:val="006621A9"/>
    <w:rPr>
      <w:rFonts w:eastAsiaTheme="minorHAnsi"/>
      <w:lang w:eastAsia="en-US"/>
    </w:rPr>
  </w:style>
  <w:style w:type="paragraph" w:customStyle="1" w:styleId="ACECB96927AB4A88B400E3C253A3611E2">
    <w:name w:val="ACECB96927AB4A88B400E3C253A3611E2"/>
    <w:rsid w:val="006621A9"/>
    <w:rPr>
      <w:rFonts w:eastAsiaTheme="minorHAnsi"/>
      <w:lang w:eastAsia="en-US"/>
    </w:rPr>
  </w:style>
  <w:style w:type="paragraph" w:customStyle="1" w:styleId="90845C1A455441F7AC25BF05A34BA3112">
    <w:name w:val="90845C1A455441F7AC25BF05A34BA3112"/>
    <w:rsid w:val="006621A9"/>
    <w:rPr>
      <w:rFonts w:eastAsiaTheme="minorHAnsi"/>
      <w:lang w:eastAsia="en-US"/>
    </w:rPr>
  </w:style>
  <w:style w:type="paragraph" w:customStyle="1" w:styleId="82760928B2FD4F518EBA450002666C273">
    <w:name w:val="82760928B2FD4F518EBA450002666C273"/>
    <w:rsid w:val="006621A9"/>
    <w:rPr>
      <w:rFonts w:eastAsiaTheme="minorHAnsi"/>
      <w:lang w:eastAsia="en-US"/>
    </w:rPr>
  </w:style>
  <w:style w:type="paragraph" w:customStyle="1" w:styleId="0A088CB2ADD54881AA04FE1E0623A5BF3">
    <w:name w:val="0A088CB2ADD54881AA04FE1E0623A5BF3"/>
    <w:rsid w:val="006621A9"/>
    <w:rPr>
      <w:rFonts w:eastAsiaTheme="minorHAnsi"/>
      <w:lang w:eastAsia="en-US"/>
    </w:rPr>
  </w:style>
  <w:style w:type="paragraph" w:customStyle="1" w:styleId="8EFE3BFFEC544F0B967C9F562321A1E73">
    <w:name w:val="8EFE3BFFEC544F0B967C9F562321A1E73"/>
    <w:rsid w:val="006621A9"/>
    <w:rPr>
      <w:rFonts w:eastAsiaTheme="minorHAnsi"/>
      <w:lang w:eastAsia="en-US"/>
    </w:rPr>
  </w:style>
  <w:style w:type="paragraph" w:customStyle="1" w:styleId="5118E219362D4702980FCAC55E01A5793">
    <w:name w:val="5118E219362D4702980FCAC55E01A5793"/>
    <w:rsid w:val="006621A9"/>
    <w:rPr>
      <w:rFonts w:eastAsiaTheme="minorHAnsi"/>
      <w:lang w:eastAsia="en-US"/>
    </w:rPr>
  </w:style>
  <w:style w:type="paragraph" w:customStyle="1" w:styleId="4772C3A3A13942878AD8921B826497C13">
    <w:name w:val="4772C3A3A13942878AD8921B826497C13"/>
    <w:rsid w:val="006621A9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Ficha de caracterização</Template>
  <TotalTime>225</TotalTime>
  <Pages>1</Pages>
  <Words>266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Fonseca | FILPORC</dc:creator>
  <cp:keywords/>
  <dc:description/>
  <cp:lastModifiedBy>Patrícia Fonseca | FILPORC</cp:lastModifiedBy>
  <cp:revision>38</cp:revision>
  <cp:lastPrinted>2022-04-28T13:35:00Z</cp:lastPrinted>
  <dcterms:created xsi:type="dcterms:W3CDTF">2021-12-13T10:58:00Z</dcterms:created>
  <dcterms:modified xsi:type="dcterms:W3CDTF">2022-05-04T14:57:00Z</dcterms:modified>
</cp:coreProperties>
</file>